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AF2BA8" w:rsidR="00905FD6" w:rsidP="00534633" w:rsidRDefault="00905FD6" w14:paraId="25F07BBA" w14:textId="77777777">
      <w:pPr>
        <w:rPr>
          <w:rFonts w:ascii="Verdana" w:hAnsi="Verdana"/>
          <w:color w:val="000000" w:themeColor="text1"/>
          <w:sz w:val="22"/>
          <w:szCs w:val="24"/>
        </w:rPr>
      </w:pPr>
      <w:r w:rsidRPr="00AF2BA8">
        <w:rPr>
          <w:rFonts w:ascii="Verdana" w:hAnsi="Verdana"/>
          <w:color w:val="000000" w:themeColor="text1"/>
          <w:sz w:val="22"/>
          <w:szCs w:val="24"/>
        </w:rPr>
        <w:t>Bogotá, D. C. (D</w:t>
      </w:r>
      <w:r w:rsidRPr="00AF2BA8" w:rsidR="008D5843">
        <w:rPr>
          <w:rFonts w:ascii="Verdana" w:hAnsi="Verdana"/>
          <w:color w:val="000000" w:themeColor="text1"/>
          <w:sz w:val="22"/>
          <w:szCs w:val="24"/>
        </w:rPr>
        <w:t>D</w:t>
      </w:r>
      <w:r w:rsidRPr="00AF2BA8">
        <w:rPr>
          <w:rFonts w:ascii="Verdana" w:hAnsi="Verdana"/>
          <w:color w:val="000000" w:themeColor="text1"/>
          <w:sz w:val="22"/>
          <w:szCs w:val="24"/>
        </w:rPr>
        <w:t>/M</w:t>
      </w:r>
      <w:r w:rsidRPr="00AF2BA8" w:rsidR="008D5843">
        <w:rPr>
          <w:rFonts w:ascii="Verdana" w:hAnsi="Verdana"/>
          <w:color w:val="000000" w:themeColor="text1"/>
          <w:sz w:val="22"/>
          <w:szCs w:val="24"/>
        </w:rPr>
        <w:t>M</w:t>
      </w:r>
      <w:r w:rsidRPr="00AF2BA8">
        <w:rPr>
          <w:rFonts w:ascii="Verdana" w:hAnsi="Verdana"/>
          <w:color w:val="000000" w:themeColor="text1"/>
          <w:sz w:val="22"/>
          <w:szCs w:val="24"/>
        </w:rPr>
        <w:t>/A</w:t>
      </w:r>
      <w:r w:rsidRPr="00AF2BA8" w:rsidR="008D5843">
        <w:rPr>
          <w:rFonts w:ascii="Verdana" w:hAnsi="Verdana"/>
          <w:color w:val="000000" w:themeColor="text1"/>
          <w:sz w:val="22"/>
          <w:szCs w:val="24"/>
        </w:rPr>
        <w:t>AAA</w:t>
      </w:r>
      <w:r w:rsidRPr="00AF2BA8">
        <w:rPr>
          <w:rFonts w:ascii="Verdana" w:hAnsi="Verdana"/>
          <w:color w:val="000000" w:themeColor="text1"/>
          <w:sz w:val="22"/>
          <w:szCs w:val="24"/>
        </w:rPr>
        <w:t>)</w:t>
      </w:r>
    </w:p>
    <w:p w:rsidRPr="00AF2BA8" w:rsidR="00905FD6" w:rsidP="00534633" w:rsidRDefault="00905FD6" w14:paraId="15C75B73" w14:textId="77777777">
      <w:pPr>
        <w:rPr>
          <w:rFonts w:ascii="Verdana" w:hAnsi="Verdana"/>
          <w:color w:val="000000" w:themeColor="text1"/>
          <w:sz w:val="22"/>
          <w:szCs w:val="24"/>
        </w:rPr>
      </w:pPr>
    </w:p>
    <w:p w:rsidRPr="00AF2BA8" w:rsidR="007D7709" w:rsidP="00534633" w:rsidRDefault="007D7709" w14:paraId="1C0C0C31" w14:textId="77777777">
      <w:pPr>
        <w:rPr>
          <w:rFonts w:ascii="Verdana" w:hAnsi="Verdana"/>
          <w:color w:val="000000" w:themeColor="text1"/>
          <w:sz w:val="22"/>
          <w:szCs w:val="24"/>
        </w:rPr>
      </w:pPr>
      <w:r w:rsidRPr="00AF2BA8">
        <w:rPr>
          <w:rFonts w:ascii="Verdana" w:hAnsi="Verdana"/>
          <w:color w:val="000000" w:themeColor="text1"/>
          <w:sz w:val="22"/>
          <w:szCs w:val="24"/>
        </w:rPr>
        <w:t>Doctor</w:t>
      </w:r>
    </w:p>
    <w:p w:rsidRPr="00AF2BA8" w:rsidR="001C4440" w:rsidP="00534633" w:rsidRDefault="00DF79FA" w14:paraId="153C7D3C" w14:textId="0A498BFD">
      <w:pPr>
        <w:rPr>
          <w:rFonts w:ascii="Verdana" w:hAnsi="Verdana"/>
          <w:color w:val="000000" w:themeColor="text1"/>
          <w:sz w:val="22"/>
          <w:szCs w:val="22"/>
        </w:rPr>
      </w:pPr>
      <w:r w:rsidRPr="4FAA32B5" w:rsidR="00DF79FA">
        <w:rPr>
          <w:rFonts w:ascii="Verdana" w:hAnsi="Verdana"/>
          <w:color w:val="000000" w:themeColor="text1" w:themeTint="FF" w:themeShade="FF"/>
          <w:sz w:val="22"/>
          <w:szCs w:val="22"/>
        </w:rPr>
        <w:t xml:space="preserve">Nombre </w:t>
      </w:r>
      <w:r w:rsidRPr="4FAA32B5" w:rsidR="29D94265">
        <w:rPr>
          <w:rFonts w:ascii="Verdana" w:hAnsi="Verdana"/>
          <w:color w:val="000000" w:themeColor="text1" w:themeTint="FF" w:themeShade="FF"/>
          <w:sz w:val="22"/>
          <w:szCs w:val="22"/>
        </w:rPr>
        <w:t>jefe</w:t>
      </w:r>
      <w:r w:rsidRPr="4FAA32B5" w:rsidR="00DF79FA">
        <w:rPr>
          <w:rFonts w:ascii="Verdana" w:hAnsi="Verdana"/>
          <w:color w:val="000000" w:themeColor="text1" w:themeTint="FF" w:themeShade="FF"/>
          <w:sz w:val="22"/>
          <w:szCs w:val="22"/>
        </w:rPr>
        <w:t xml:space="preserve"> Oficina de Control Interno  </w:t>
      </w:r>
      <w:r w:rsidRPr="4FAA32B5" w:rsidR="007D7709">
        <w:rPr>
          <w:rFonts w:ascii="Verdana" w:hAnsi="Verdana"/>
          <w:color w:val="000000" w:themeColor="text1" w:themeTint="FF" w:themeShade="FF"/>
          <w:sz w:val="22"/>
          <w:szCs w:val="22"/>
        </w:rPr>
        <w:t xml:space="preserve"> </w:t>
      </w:r>
    </w:p>
    <w:p w:rsidRPr="00AF2BA8" w:rsidR="001C4440" w:rsidP="00534633" w:rsidRDefault="007D7709" w14:paraId="4C9D1A92" w14:textId="77777777">
      <w:pPr>
        <w:rPr>
          <w:rFonts w:ascii="Verdana" w:hAnsi="Verdana"/>
          <w:color w:val="000000" w:themeColor="text1"/>
          <w:sz w:val="22"/>
          <w:szCs w:val="24"/>
        </w:rPr>
      </w:pPr>
      <w:r w:rsidRPr="00AF2BA8">
        <w:rPr>
          <w:rFonts w:ascii="Verdana" w:hAnsi="Verdana"/>
          <w:color w:val="000000" w:themeColor="text1"/>
          <w:sz w:val="22"/>
          <w:szCs w:val="24"/>
        </w:rPr>
        <w:t>Jefe Oficina de Control Interno</w:t>
      </w:r>
      <w:r w:rsidRPr="00AF2BA8" w:rsidR="001C4440">
        <w:rPr>
          <w:rFonts w:ascii="Verdana" w:hAnsi="Verdana"/>
          <w:color w:val="000000" w:themeColor="text1"/>
          <w:sz w:val="22"/>
          <w:szCs w:val="24"/>
        </w:rPr>
        <w:t xml:space="preserve"> </w:t>
      </w:r>
    </w:p>
    <w:p w:rsidRPr="00AF2BA8" w:rsidR="00905FD6" w:rsidP="00534633" w:rsidRDefault="00905FD6" w14:paraId="42114096" w14:textId="77777777">
      <w:pPr>
        <w:rPr>
          <w:rFonts w:ascii="Verdana" w:hAnsi="Verdana"/>
          <w:color w:val="000000" w:themeColor="text1"/>
          <w:sz w:val="22"/>
          <w:szCs w:val="24"/>
        </w:rPr>
      </w:pPr>
      <w:r w:rsidRPr="00AF2BA8">
        <w:rPr>
          <w:rFonts w:ascii="Verdana" w:hAnsi="Verdana"/>
          <w:color w:val="000000" w:themeColor="text1"/>
          <w:sz w:val="22"/>
          <w:szCs w:val="24"/>
        </w:rPr>
        <w:t>Ministerio de Comercio, Industria y Turismo</w:t>
      </w:r>
    </w:p>
    <w:p w:rsidRPr="00AF2BA8" w:rsidR="001C4440" w:rsidP="00534633" w:rsidRDefault="001C4440" w14:paraId="2AE78366" w14:textId="77777777">
      <w:pPr>
        <w:rPr>
          <w:rFonts w:ascii="Verdana" w:hAnsi="Verdana"/>
          <w:color w:val="000000" w:themeColor="text1"/>
          <w:sz w:val="22"/>
          <w:szCs w:val="24"/>
        </w:rPr>
      </w:pPr>
      <w:r w:rsidRPr="00AF2BA8">
        <w:rPr>
          <w:rFonts w:ascii="Verdana" w:hAnsi="Verdana"/>
          <w:color w:val="000000" w:themeColor="text1"/>
          <w:sz w:val="22"/>
          <w:szCs w:val="24"/>
        </w:rPr>
        <w:t xml:space="preserve">Bogotá, D.C. </w:t>
      </w:r>
    </w:p>
    <w:p w:rsidRPr="00AF2BA8" w:rsidR="001C4440" w:rsidP="00534633" w:rsidRDefault="001C4440" w14:paraId="786C4952" w14:textId="4004412D">
      <w:pPr>
        <w:rPr>
          <w:rFonts w:ascii="Verdana" w:hAnsi="Verdana"/>
          <w:color w:val="000000" w:themeColor="text1"/>
          <w:sz w:val="22"/>
          <w:szCs w:val="24"/>
        </w:rPr>
      </w:pPr>
    </w:p>
    <w:p w:rsidRPr="00AF2BA8" w:rsidR="00905FD6" w:rsidP="00534633" w:rsidRDefault="00905FD6" w14:paraId="6D45BB6F" w14:textId="77777777">
      <w:pPr>
        <w:rPr>
          <w:rFonts w:ascii="Verdana" w:hAnsi="Verdana"/>
          <w:color w:val="000000" w:themeColor="text1"/>
          <w:sz w:val="22"/>
          <w:szCs w:val="24"/>
        </w:rPr>
      </w:pPr>
      <w:r w:rsidRPr="00AF2BA8">
        <w:rPr>
          <w:rFonts w:ascii="Verdana" w:hAnsi="Verdana"/>
          <w:color w:val="000000" w:themeColor="text1"/>
          <w:sz w:val="22"/>
          <w:szCs w:val="24"/>
        </w:rPr>
        <w:t xml:space="preserve">Respetado </w:t>
      </w:r>
      <w:r w:rsidRPr="00AF2BA8" w:rsidR="007D7709">
        <w:rPr>
          <w:rFonts w:ascii="Verdana" w:hAnsi="Verdana"/>
          <w:color w:val="000000" w:themeColor="text1"/>
          <w:sz w:val="22"/>
          <w:szCs w:val="24"/>
        </w:rPr>
        <w:t>Doctor:</w:t>
      </w:r>
    </w:p>
    <w:p w:rsidRPr="00AF2BA8" w:rsidR="00905FD6" w:rsidP="00534633" w:rsidRDefault="00905FD6" w14:paraId="273479DA" w14:textId="77777777">
      <w:pPr>
        <w:rPr>
          <w:rFonts w:ascii="Verdana" w:hAnsi="Verdana"/>
          <w:color w:val="000000" w:themeColor="text1"/>
          <w:sz w:val="22"/>
          <w:szCs w:val="24"/>
        </w:rPr>
      </w:pPr>
    </w:p>
    <w:p w:rsidRPr="00AF2BA8" w:rsidR="001C4440" w:rsidP="00534633" w:rsidRDefault="00905FD6" w14:paraId="233362A9" w14:textId="77777777">
      <w:pPr>
        <w:jc w:val="both"/>
        <w:rPr>
          <w:rFonts w:ascii="Verdana" w:hAnsi="Verdana"/>
          <w:color w:val="000000" w:themeColor="text1"/>
          <w:sz w:val="22"/>
          <w:szCs w:val="24"/>
        </w:rPr>
      </w:pPr>
      <w:r w:rsidRPr="00AF2BA8">
        <w:rPr>
          <w:rFonts w:ascii="Verdana" w:hAnsi="Verdana"/>
          <w:color w:val="000000" w:themeColor="text1"/>
          <w:sz w:val="22"/>
          <w:szCs w:val="24"/>
        </w:rPr>
        <w:t xml:space="preserve">Mediante la presente </w:t>
      </w:r>
      <w:r w:rsidRPr="00AF2BA8" w:rsidR="007D7709">
        <w:rPr>
          <w:rFonts w:ascii="Verdana" w:hAnsi="Verdana"/>
          <w:color w:val="000000" w:themeColor="text1"/>
          <w:sz w:val="22"/>
          <w:szCs w:val="24"/>
        </w:rPr>
        <w:t>Carta de Representación</w:t>
      </w:r>
      <w:r w:rsidRPr="00AF2BA8">
        <w:rPr>
          <w:rFonts w:ascii="Verdana" w:hAnsi="Verdana"/>
          <w:color w:val="000000" w:themeColor="text1"/>
          <w:sz w:val="22"/>
          <w:szCs w:val="24"/>
        </w:rPr>
        <w:t xml:space="preserve">, me permito confirmar que para el desarrollo de la Auditoria (Nombre de la Auditoria) que va a adelantar esa Oficina a partir del </w:t>
      </w:r>
      <w:r w:rsidRPr="00AF2BA8" w:rsidR="007469EB">
        <w:rPr>
          <w:rFonts w:ascii="Verdana" w:hAnsi="Verdana"/>
          <w:color w:val="000000" w:themeColor="text1"/>
          <w:sz w:val="22"/>
          <w:szCs w:val="24"/>
        </w:rPr>
        <w:t>día de</w:t>
      </w:r>
      <w:r w:rsidRPr="00AF2BA8">
        <w:rPr>
          <w:rFonts w:ascii="Verdana" w:hAnsi="Verdana"/>
          <w:color w:val="000000" w:themeColor="text1"/>
          <w:sz w:val="22"/>
          <w:szCs w:val="24"/>
        </w:rPr>
        <w:t xml:space="preserve"> </w:t>
      </w:r>
      <w:r w:rsidRPr="00AF2BA8" w:rsidR="007469EB">
        <w:rPr>
          <w:rFonts w:ascii="Verdana" w:hAnsi="Verdana"/>
          <w:color w:val="000000" w:themeColor="text1"/>
          <w:sz w:val="22"/>
          <w:szCs w:val="24"/>
        </w:rPr>
        <w:t>mes de</w:t>
      </w:r>
      <w:r w:rsidRPr="00AF2BA8">
        <w:rPr>
          <w:rFonts w:ascii="Verdana" w:hAnsi="Verdana"/>
          <w:color w:val="000000" w:themeColor="text1"/>
          <w:sz w:val="22"/>
          <w:szCs w:val="24"/>
        </w:rPr>
        <w:t xml:space="preserve"> año en cumplimiento del </w:t>
      </w:r>
      <w:r w:rsidRPr="00AF2BA8" w:rsidR="008D5843">
        <w:rPr>
          <w:rFonts w:ascii="Verdana" w:hAnsi="Verdana"/>
          <w:color w:val="000000" w:themeColor="text1"/>
          <w:sz w:val="22"/>
          <w:szCs w:val="24"/>
        </w:rPr>
        <w:t xml:space="preserve">Plan Anual de Auditorias </w:t>
      </w:r>
      <w:r w:rsidRPr="00AF2BA8" w:rsidR="007D7709">
        <w:rPr>
          <w:rFonts w:ascii="Verdana" w:hAnsi="Verdana"/>
          <w:color w:val="000000" w:themeColor="text1"/>
          <w:sz w:val="22"/>
          <w:szCs w:val="24"/>
        </w:rPr>
        <w:t>de</w:t>
      </w:r>
      <w:r w:rsidRPr="00AF2BA8" w:rsidR="003F630E">
        <w:rPr>
          <w:rFonts w:ascii="Verdana" w:hAnsi="Verdana"/>
          <w:color w:val="000000" w:themeColor="text1"/>
          <w:sz w:val="22"/>
          <w:szCs w:val="24"/>
        </w:rPr>
        <w:t xml:space="preserve"> la v</w:t>
      </w:r>
      <w:r w:rsidRPr="00AF2BA8" w:rsidR="007D7709">
        <w:rPr>
          <w:rFonts w:ascii="Verdana" w:hAnsi="Verdana"/>
          <w:color w:val="000000" w:themeColor="text1"/>
          <w:sz w:val="22"/>
          <w:szCs w:val="24"/>
        </w:rPr>
        <w:t>igencia 20</w:t>
      </w:r>
      <w:r w:rsidRPr="00AF2BA8" w:rsidR="003F630E">
        <w:rPr>
          <w:rFonts w:ascii="Verdana" w:hAnsi="Verdana"/>
          <w:color w:val="000000" w:themeColor="text1"/>
          <w:sz w:val="22"/>
          <w:szCs w:val="24"/>
        </w:rPr>
        <w:t>xx</w:t>
      </w:r>
      <w:r w:rsidRPr="00AF2BA8">
        <w:rPr>
          <w:rFonts w:ascii="Verdana" w:hAnsi="Verdana"/>
          <w:color w:val="000000" w:themeColor="text1"/>
          <w:sz w:val="22"/>
          <w:szCs w:val="24"/>
        </w:rPr>
        <w:t xml:space="preserve">, </w:t>
      </w:r>
      <w:r w:rsidRPr="00AF2BA8" w:rsidR="003F630E">
        <w:rPr>
          <w:rFonts w:ascii="Verdana" w:hAnsi="Verdana"/>
          <w:color w:val="000000" w:themeColor="text1"/>
          <w:sz w:val="22"/>
          <w:szCs w:val="24"/>
        </w:rPr>
        <w:t xml:space="preserve">como líder de la unidad </w:t>
      </w:r>
      <w:r w:rsidRPr="00AF2BA8" w:rsidR="008D5843">
        <w:rPr>
          <w:rFonts w:ascii="Verdana" w:hAnsi="Verdana"/>
          <w:color w:val="000000" w:themeColor="text1"/>
          <w:sz w:val="22"/>
          <w:szCs w:val="24"/>
        </w:rPr>
        <w:t>objeto de auditoría</w:t>
      </w:r>
      <w:r w:rsidRPr="00AF2BA8" w:rsidR="00406E13">
        <w:rPr>
          <w:rFonts w:ascii="Verdana" w:hAnsi="Verdana"/>
          <w:color w:val="000000" w:themeColor="text1"/>
          <w:sz w:val="22"/>
          <w:szCs w:val="24"/>
        </w:rPr>
        <w:t xml:space="preserve"> </w:t>
      </w:r>
      <w:r w:rsidRPr="00AF2BA8" w:rsidR="007D7709">
        <w:rPr>
          <w:rFonts w:ascii="Verdana" w:hAnsi="Verdana"/>
          <w:color w:val="000000" w:themeColor="text1"/>
          <w:sz w:val="22"/>
          <w:szCs w:val="24"/>
        </w:rPr>
        <w:t xml:space="preserve">XXXXX </w:t>
      </w:r>
      <w:r w:rsidRPr="00AF2BA8">
        <w:rPr>
          <w:rFonts w:ascii="Verdana" w:hAnsi="Verdana"/>
          <w:color w:val="000000" w:themeColor="text1"/>
          <w:sz w:val="22"/>
          <w:szCs w:val="24"/>
        </w:rPr>
        <w:t>declaro lo siguiente:</w:t>
      </w:r>
    </w:p>
    <w:p w:rsidRPr="00AF2BA8" w:rsidR="00905FD6" w:rsidP="00534633" w:rsidRDefault="00905FD6" w14:paraId="055CA54C" w14:textId="77777777">
      <w:pPr>
        <w:jc w:val="both"/>
        <w:rPr>
          <w:rFonts w:ascii="Verdana" w:hAnsi="Verdana"/>
          <w:color w:val="000000" w:themeColor="text1"/>
          <w:sz w:val="22"/>
          <w:szCs w:val="24"/>
        </w:rPr>
      </w:pPr>
    </w:p>
    <w:p w:rsidRPr="00AF2BA8" w:rsidR="001C4440" w:rsidP="00534633" w:rsidRDefault="001C4440" w14:paraId="4E3DF50E" w14:textId="77777777">
      <w:pPr>
        <w:numPr>
          <w:ilvl w:val="0"/>
          <w:numId w:val="27"/>
        </w:numPr>
        <w:jc w:val="both"/>
        <w:rPr>
          <w:rFonts w:ascii="Verdana" w:hAnsi="Verdana"/>
          <w:color w:val="000000" w:themeColor="text1"/>
          <w:sz w:val="22"/>
          <w:szCs w:val="24"/>
        </w:rPr>
      </w:pPr>
      <w:r w:rsidRPr="00AF2BA8">
        <w:rPr>
          <w:rFonts w:ascii="Verdana" w:hAnsi="Verdana"/>
          <w:color w:val="000000" w:themeColor="text1"/>
          <w:sz w:val="22"/>
          <w:szCs w:val="24"/>
        </w:rPr>
        <w:t xml:space="preserve">Somos responsables de la oportuna preparación, presentación y consistencia de la información que será entregada en el marco de la auditoría a la </w:t>
      </w:r>
      <w:r w:rsidRPr="00AF2BA8" w:rsidR="00920E16">
        <w:rPr>
          <w:rFonts w:ascii="Verdana" w:hAnsi="Verdana"/>
          <w:color w:val="000000" w:themeColor="text1"/>
          <w:sz w:val="22"/>
          <w:szCs w:val="24"/>
        </w:rPr>
        <w:t>Oficina de Control Interno</w:t>
      </w:r>
      <w:r w:rsidRPr="00AF2BA8">
        <w:rPr>
          <w:rFonts w:ascii="Verdana" w:hAnsi="Verdana"/>
          <w:color w:val="000000" w:themeColor="text1"/>
          <w:sz w:val="22"/>
          <w:szCs w:val="24"/>
        </w:rPr>
        <w:t xml:space="preserve">. </w:t>
      </w:r>
    </w:p>
    <w:p w:rsidRPr="00AF2BA8" w:rsidR="001C4440" w:rsidP="00534633" w:rsidRDefault="001C4440" w14:paraId="39EEE683" w14:textId="77777777">
      <w:pPr>
        <w:jc w:val="both"/>
        <w:rPr>
          <w:rFonts w:ascii="Verdana" w:hAnsi="Verdana"/>
          <w:color w:val="000000" w:themeColor="text1"/>
          <w:sz w:val="22"/>
          <w:szCs w:val="24"/>
        </w:rPr>
      </w:pPr>
    </w:p>
    <w:p w:rsidRPr="00AF2BA8" w:rsidR="00534633" w:rsidP="00534633" w:rsidRDefault="007D7709" w14:paraId="1D0E13EC" w14:textId="77777777">
      <w:pPr>
        <w:numPr>
          <w:ilvl w:val="0"/>
          <w:numId w:val="27"/>
        </w:numPr>
        <w:jc w:val="both"/>
        <w:rPr>
          <w:rFonts w:ascii="Verdana" w:hAnsi="Verdana"/>
          <w:color w:val="000000" w:themeColor="text1"/>
          <w:sz w:val="22"/>
          <w:szCs w:val="24"/>
        </w:rPr>
      </w:pPr>
      <w:r w:rsidRPr="00AF2BA8">
        <w:rPr>
          <w:rFonts w:ascii="Verdana" w:hAnsi="Verdana"/>
          <w:color w:val="000000" w:themeColor="text1"/>
          <w:sz w:val="22"/>
          <w:szCs w:val="24"/>
        </w:rPr>
        <w:t>Se hará entrega oficial de toda la información relacionada con la gestión</w:t>
      </w:r>
      <w:r w:rsidRPr="00AF2BA8" w:rsidR="003F630E">
        <w:rPr>
          <w:rFonts w:ascii="Verdana" w:hAnsi="Verdana"/>
          <w:color w:val="000000" w:themeColor="text1"/>
          <w:sz w:val="22"/>
          <w:szCs w:val="24"/>
        </w:rPr>
        <w:t xml:space="preserve"> de la unidad auditable</w:t>
      </w:r>
      <w:r w:rsidRPr="00AF2BA8">
        <w:rPr>
          <w:rFonts w:ascii="Verdana" w:hAnsi="Verdana"/>
          <w:color w:val="000000" w:themeColor="text1"/>
          <w:sz w:val="22"/>
          <w:szCs w:val="24"/>
        </w:rPr>
        <w:t xml:space="preserve"> y demás aspectos relacionados,</w:t>
      </w:r>
      <w:r w:rsidRPr="00AF2BA8" w:rsidR="00406E13">
        <w:rPr>
          <w:rFonts w:ascii="Verdana" w:hAnsi="Verdana"/>
          <w:color w:val="000000" w:themeColor="text1"/>
          <w:sz w:val="22"/>
          <w:szCs w:val="24"/>
        </w:rPr>
        <w:t xml:space="preserve"> </w:t>
      </w:r>
      <w:r w:rsidRPr="00AF2BA8">
        <w:rPr>
          <w:rFonts w:ascii="Verdana" w:hAnsi="Verdana"/>
          <w:color w:val="000000" w:themeColor="text1"/>
          <w:sz w:val="22"/>
          <w:szCs w:val="24"/>
        </w:rPr>
        <w:t xml:space="preserve">atendiendo los requerimientos hechos por el equipo </w:t>
      </w:r>
      <w:r w:rsidRPr="00AF2BA8" w:rsidR="003F630E">
        <w:rPr>
          <w:rFonts w:ascii="Verdana" w:hAnsi="Verdana"/>
          <w:color w:val="000000" w:themeColor="text1"/>
          <w:sz w:val="22"/>
          <w:szCs w:val="24"/>
        </w:rPr>
        <w:t>auditor</w:t>
      </w:r>
      <w:r w:rsidRPr="00AF2BA8">
        <w:rPr>
          <w:rFonts w:ascii="Verdana" w:hAnsi="Verdana"/>
          <w:color w:val="000000" w:themeColor="text1"/>
          <w:sz w:val="22"/>
          <w:szCs w:val="24"/>
        </w:rPr>
        <w:t>; dicha información es válida, integral y completa para los propósitos del proceso auditor en curso.</w:t>
      </w:r>
    </w:p>
    <w:p w:rsidRPr="00AF2BA8" w:rsidR="00534633" w:rsidP="00534633" w:rsidRDefault="00534633" w14:paraId="401F0087" w14:textId="77777777">
      <w:pPr>
        <w:jc w:val="both"/>
        <w:rPr>
          <w:rFonts w:ascii="Verdana" w:hAnsi="Verdana"/>
          <w:color w:val="000000" w:themeColor="text1"/>
          <w:sz w:val="22"/>
          <w:szCs w:val="24"/>
        </w:rPr>
      </w:pPr>
    </w:p>
    <w:p w:rsidRPr="00AF2BA8" w:rsidR="00534633" w:rsidP="00534633" w:rsidRDefault="00534633" w14:paraId="006412F0" w14:textId="77777777">
      <w:pPr>
        <w:numPr>
          <w:ilvl w:val="0"/>
          <w:numId w:val="27"/>
        </w:numPr>
        <w:jc w:val="both"/>
        <w:rPr>
          <w:rFonts w:ascii="Verdana" w:hAnsi="Verdana"/>
          <w:color w:val="000000" w:themeColor="text1"/>
          <w:sz w:val="22"/>
          <w:szCs w:val="24"/>
        </w:rPr>
      </w:pPr>
      <w:r w:rsidRPr="00AF2BA8">
        <w:rPr>
          <w:rFonts w:ascii="Verdana" w:hAnsi="Verdana"/>
          <w:color w:val="000000" w:themeColor="text1"/>
          <w:sz w:val="22"/>
          <w:szCs w:val="24"/>
        </w:rPr>
        <w:t>Confirmo que respondemos por la información suministrada a la OCI y revelaremos a ustedes los resultados de nuestra gestión y que la misma no tiene errores importantes o relevantes.</w:t>
      </w:r>
    </w:p>
    <w:p w:rsidRPr="00AF2BA8" w:rsidR="00534633" w:rsidP="00534633" w:rsidRDefault="00534633" w14:paraId="1A373723" w14:textId="77777777">
      <w:pPr>
        <w:jc w:val="both"/>
        <w:rPr>
          <w:rFonts w:ascii="Verdana" w:hAnsi="Verdana"/>
          <w:color w:val="000000" w:themeColor="text1"/>
          <w:sz w:val="22"/>
          <w:szCs w:val="24"/>
        </w:rPr>
      </w:pPr>
    </w:p>
    <w:p w:rsidRPr="00AF2BA8" w:rsidR="00534633" w:rsidP="00534633" w:rsidRDefault="00534633" w14:paraId="534B0B2A" w14:textId="77777777">
      <w:pPr>
        <w:numPr>
          <w:ilvl w:val="0"/>
          <w:numId w:val="27"/>
        </w:numPr>
        <w:jc w:val="both"/>
        <w:rPr>
          <w:rFonts w:ascii="Verdana" w:hAnsi="Verdana"/>
          <w:color w:val="000000" w:themeColor="text1"/>
          <w:sz w:val="22"/>
          <w:szCs w:val="24"/>
        </w:rPr>
      </w:pPr>
      <w:r w:rsidRPr="00AF2BA8">
        <w:rPr>
          <w:rFonts w:ascii="Verdana" w:hAnsi="Verdana"/>
          <w:color w:val="000000" w:themeColor="text1"/>
          <w:sz w:val="22"/>
          <w:szCs w:val="24"/>
        </w:rPr>
        <w:t xml:space="preserve">No tenemos conocimiento acerca de irregularidades que comprometan </w:t>
      </w:r>
      <w:r w:rsidRPr="00AF2BA8" w:rsidR="003A1942">
        <w:rPr>
          <w:rFonts w:ascii="Verdana" w:hAnsi="Verdana"/>
          <w:color w:val="000000" w:themeColor="text1"/>
          <w:sz w:val="22"/>
          <w:szCs w:val="24"/>
        </w:rPr>
        <w:t>a</w:t>
      </w:r>
      <w:r w:rsidRPr="00AF2BA8" w:rsidR="00406E13">
        <w:rPr>
          <w:rFonts w:ascii="Verdana" w:hAnsi="Verdana"/>
          <w:color w:val="000000" w:themeColor="text1"/>
          <w:sz w:val="22"/>
          <w:szCs w:val="24"/>
        </w:rPr>
        <w:t xml:space="preserve"> la </w:t>
      </w:r>
      <w:r w:rsidRPr="00AF2BA8" w:rsidR="000D2A19">
        <w:rPr>
          <w:rFonts w:ascii="Verdana" w:hAnsi="Verdana"/>
          <w:color w:val="000000" w:themeColor="text1"/>
          <w:sz w:val="22"/>
          <w:szCs w:val="24"/>
        </w:rPr>
        <w:t>unidad auditable</w:t>
      </w:r>
      <w:r w:rsidRPr="00AF2BA8" w:rsidR="003A1942">
        <w:rPr>
          <w:rFonts w:ascii="Verdana" w:hAnsi="Verdana"/>
          <w:color w:val="000000" w:themeColor="text1"/>
          <w:sz w:val="22"/>
          <w:szCs w:val="24"/>
        </w:rPr>
        <w:t>,</w:t>
      </w:r>
      <w:r w:rsidRPr="00AF2BA8">
        <w:rPr>
          <w:rFonts w:ascii="Verdana" w:hAnsi="Verdana"/>
          <w:color w:val="000000" w:themeColor="text1"/>
          <w:sz w:val="22"/>
          <w:szCs w:val="24"/>
        </w:rPr>
        <w:t xml:space="preserve"> </w:t>
      </w:r>
      <w:r w:rsidRPr="00AF2BA8" w:rsidR="005D36CB">
        <w:rPr>
          <w:rFonts w:ascii="Verdana" w:hAnsi="Verdana"/>
          <w:color w:val="000000" w:themeColor="text1"/>
          <w:sz w:val="22"/>
          <w:szCs w:val="24"/>
        </w:rPr>
        <w:t xml:space="preserve">y/o </w:t>
      </w:r>
      <w:r w:rsidRPr="00AF2BA8">
        <w:rPr>
          <w:rFonts w:ascii="Verdana" w:hAnsi="Verdana"/>
          <w:color w:val="000000" w:themeColor="text1"/>
          <w:sz w:val="22"/>
          <w:szCs w:val="24"/>
        </w:rPr>
        <w:t xml:space="preserve">a </w:t>
      </w:r>
      <w:r w:rsidRPr="00AF2BA8" w:rsidR="005929C8">
        <w:rPr>
          <w:rFonts w:ascii="Verdana" w:hAnsi="Verdana"/>
          <w:color w:val="000000" w:themeColor="text1"/>
          <w:sz w:val="22"/>
          <w:szCs w:val="24"/>
        </w:rPr>
        <w:t xml:space="preserve">sus </w:t>
      </w:r>
      <w:r w:rsidRPr="00AF2BA8">
        <w:rPr>
          <w:rFonts w:ascii="Verdana" w:hAnsi="Verdana"/>
          <w:color w:val="000000" w:themeColor="text1"/>
          <w:sz w:val="22"/>
          <w:szCs w:val="24"/>
        </w:rPr>
        <w:t>funcionarios</w:t>
      </w:r>
      <w:r w:rsidRPr="00AF2BA8" w:rsidR="000D2A19">
        <w:rPr>
          <w:rFonts w:ascii="Verdana" w:hAnsi="Verdana"/>
          <w:color w:val="000000" w:themeColor="text1"/>
          <w:sz w:val="22"/>
          <w:szCs w:val="24"/>
        </w:rPr>
        <w:t xml:space="preserve"> o contratistas</w:t>
      </w:r>
      <w:r w:rsidRPr="00AF2BA8">
        <w:rPr>
          <w:rFonts w:ascii="Verdana" w:hAnsi="Verdana"/>
          <w:color w:val="000000" w:themeColor="text1"/>
          <w:sz w:val="22"/>
          <w:szCs w:val="24"/>
        </w:rPr>
        <w:t>, en hechos de corrupción administrativa o fraude que pudieran tener un efecto sobre los trámites s</w:t>
      </w:r>
      <w:r w:rsidRPr="00AF2BA8" w:rsidR="000D2A19">
        <w:rPr>
          <w:rFonts w:ascii="Verdana" w:hAnsi="Verdana"/>
          <w:color w:val="000000" w:themeColor="text1"/>
          <w:sz w:val="22"/>
          <w:szCs w:val="24"/>
        </w:rPr>
        <w:t>urtidos en el asunto a auditar.</w:t>
      </w:r>
    </w:p>
    <w:p w:rsidRPr="00AF2BA8" w:rsidR="00534633" w:rsidP="00534633" w:rsidRDefault="00534633" w14:paraId="00F81D1D" w14:textId="77777777">
      <w:pPr>
        <w:jc w:val="both"/>
        <w:rPr>
          <w:rFonts w:ascii="Verdana" w:hAnsi="Verdana"/>
          <w:color w:val="000000" w:themeColor="text1"/>
          <w:sz w:val="22"/>
          <w:szCs w:val="24"/>
        </w:rPr>
      </w:pPr>
    </w:p>
    <w:p w:rsidRPr="00AF2BA8" w:rsidR="00547C06" w:rsidP="00534633" w:rsidRDefault="00547C06" w14:paraId="498198D5" w14:textId="77777777">
      <w:pPr>
        <w:rPr>
          <w:rFonts w:ascii="Verdana" w:hAnsi="Verdana"/>
          <w:color w:val="000000" w:themeColor="text1"/>
          <w:sz w:val="22"/>
          <w:szCs w:val="24"/>
        </w:rPr>
      </w:pPr>
    </w:p>
    <w:p w:rsidRPr="00AF2BA8" w:rsidR="001C4440" w:rsidP="001C4440" w:rsidRDefault="001C4440" w14:paraId="0BD0FF2C" w14:textId="77777777">
      <w:pPr>
        <w:pStyle w:val="Default"/>
        <w:rPr>
          <w:rFonts w:ascii="Verdana" w:hAnsi="Verdana" w:cs="Times New Roman"/>
          <w:color w:val="000000" w:themeColor="text1"/>
          <w:sz w:val="22"/>
          <w:lang w:val="es-ES" w:eastAsia="es-ES"/>
        </w:rPr>
      </w:pPr>
      <w:r w:rsidRPr="00AF2BA8">
        <w:rPr>
          <w:rFonts w:ascii="Verdana" w:hAnsi="Verdana" w:cs="Times New Roman"/>
          <w:color w:val="000000" w:themeColor="text1"/>
          <w:sz w:val="22"/>
          <w:lang w:val="es-ES" w:eastAsia="es-ES"/>
        </w:rPr>
        <w:t xml:space="preserve">Cordialmente, </w:t>
      </w:r>
    </w:p>
    <w:p w:rsidRPr="00AF2BA8" w:rsidR="003F630E" w:rsidP="001C4440" w:rsidRDefault="003F630E" w14:paraId="6BD9E71D" w14:textId="77777777">
      <w:pPr>
        <w:pStyle w:val="Default"/>
        <w:rPr>
          <w:rFonts w:ascii="Verdana" w:hAnsi="Verdana" w:cs="Times New Roman"/>
          <w:color w:val="000000" w:themeColor="text1"/>
          <w:sz w:val="22"/>
          <w:lang w:val="es-ES" w:eastAsia="es-ES"/>
        </w:rPr>
      </w:pPr>
    </w:p>
    <w:p w:rsidRPr="00AF2BA8" w:rsidR="003F630E" w:rsidP="001C4440" w:rsidRDefault="003F630E" w14:paraId="21844337" w14:textId="77777777">
      <w:pPr>
        <w:pStyle w:val="Default"/>
        <w:rPr>
          <w:rFonts w:ascii="Verdana" w:hAnsi="Verdana" w:cs="Times New Roman"/>
          <w:color w:val="000000" w:themeColor="text1"/>
          <w:sz w:val="22"/>
          <w:lang w:val="es-ES" w:eastAsia="es-ES"/>
        </w:rPr>
      </w:pPr>
    </w:p>
    <w:p w:rsidRPr="00AF2BA8" w:rsidR="001C4440" w:rsidP="001C4440" w:rsidRDefault="001C4440" w14:paraId="6A135C3C" w14:textId="77777777">
      <w:pPr>
        <w:pStyle w:val="Default"/>
        <w:rPr>
          <w:rFonts w:ascii="Verdana" w:hAnsi="Verdana" w:cs="Times New Roman"/>
          <w:color w:val="000000" w:themeColor="text1"/>
          <w:sz w:val="22"/>
          <w:lang w:val="es-ES" w:eastAsia="es-ES"/>
        </w:rPr>
      </w:pPr>
      <w:r w:rsidRPr="00AF2BA8">
        <w:rPr>
          <w:rFonts w:ascii="Verdana" w:hAnsi="Verdana" w:cs="Times New Roman"/>
          <w:color w:val="000000" w:themeColor="text1"/>
          <w:sz w:val="22"/>
          <w:lang w:val="es-ES" w:eastAsia="es-ES"/>
        </w:rPr>
        <w:t>____________________________</w:t>
      </w:r>
      <w:r w:rsidRPr="00AF2BA8" w:rsidR="00406E13">
        <w:rPr>
          <w:rFonts w:ascii="Verdana" w:hAnsi="Verdana" w:cs="Times New Roman"/>
          <w:color w:val="000000" w:themeColor="text1"/>
          <w:sz w:val="22"/>
          <w:lang w:val="es-ES" w:eastAsia="es-ES"/>
        </w:rPr>
        <w:t>____________________________</w:t>
      </w:r>
      <w:r w:rsidRPr="00AF2BA8">
        <w:rPr>
          <w:rFonts w:ascii="Verdana" w:hAnsi="Verdana" w:cs="Times New Roman"/>
          <w:color w:val="000000" w:themeColor="text1"/>
          <w:sz w:val="22"/>
          <w:lang w:val="es-ES" w:eastAsia="es-ES"/>
        </w:rPr>
        <w:t xml:space="preserve">_ </w:t>
      </w:r>
    </w:p>
    <w:p w:rsidRPr="00AF2BA8" w:rsidR="00AC09F3" w:rsidP="00406E13" w:rsidRDefault="001C4440" w14:paraId="03C6600A" w14:textId="77777777">
      <w:pPr>
        <w:pStyle w:val="Default"/>
        <w:rPr>
          <w:rFonts w:ascii="Verdana" w:hAnsi="Verdana"/>
          <w:color w:val="000000" w:themeColor="text1"/>
          <w:sz w:val="22"/>
        </w:rPr>
      </w:pPr>
      <w:r w:rsidRPr="00AF2BA8">
        <w:rPr>
          <w:rFonts w:ascii="Verdana" w:hAnsi="Verdana" w:cs="Times New Roman"/>
          <w:color w:val="000000" w:themeColor="text1"/>
          <w:sz w:val="22"/>
          <w:lang w:val="es-ES" w:eastAsia="es-ES"/>
        </w:rPr>
        <w:t xml:space="preserve">NOMBRE Y FIRMA </w:t>
      </w:r>
      <w:r w:rsidRPr="00AF2BA8" w:rsidR="003F630E">
        <w:rPr>
          <w:rFonts w:ascii="Verdana" w:hAnsi="Verdana" w:cs="Times New Roman"/>
          <w:color w:val="000000" w:themeColor="text1"/>
          <w:sz w:val="22"/>
          <w:lang w:val="es-ES" w:eastAsia="es-ES"/>
        </w:rPr>
        <w:t>DEL</w:t>
      </w:r>
      <w:r w:rsidRPr="00AF2BA8" w:rsidR="008D5843">
        <w:rPr>
          <w:rFonts w:ascii="Verdana" w:hAnsi="Verdana" w:cs="Times New Roman"/>
          <w:color w:val="000000" w:themeColor="text1"/>
          <w:sz w:val="22"/>
          <w:lang w:val="es-ES" w:eastAsia="es-ES"/>
        </w:rPr>
        <w:t xml:space="preserve"> RESPONSABLE</w:t>
      </w:r>
      <w:r w:rsidRPr="00AF2BA8" w:rsidR="003F630E">
        <w:rPr>
          <w:rFonts w:ascii="Verdana" w:hAnsi="Verdana" w:cs="Times New Roman"/>
          <w:color w:val="000000" w:themeColor="text1"/>
          <w:sz w:val="22"/>
          <w:lang w:val="es-ES" w:eastAsia="es-ES"/>
        </w:rPr>
        <w:t xml:space="preserve"> DE LA UNIDAD AUDITABLE</w:t>
      </w:r>
    </w:p>
    <w:sectPr w:rsidRPr="00AF2BA8" w:rsidR="00AC09F3" w:rsidSect="00406E1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oddPage"/>
      <w:pgSz w:w="12242" w:h="15842" w:orient="portrait" w:code="1"/>
      <w:pgMar w:top="1701" w:right="1418" w:bottom="567" w:left="1134" w:header="720" w:footer="720" w:gutter="567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36011" w:rsidRDefault="00A36011" w14:paraId="57AF24F9" w14:textId="77777777">
      <w:r>
        <w:separator/>
      </w:r>
    </w:p>
  </w:endnote>
  <w:endnote w:type="continuationSeparator" w:id="0">
    <w:p w:rsidR="00A36011" w:rsidRDefault="00A36011" w14:paraId="6FAAA688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869E5" w:rsidRDefault="00E869E5" w14:paraId="0AABA4AE" w14:textId="7777777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1C4440" w:rsidP="001C4440" w:rsidRDefault="00370A4E" w14:paraId="3A0AD04B" w14:textId="77777777">
    <w:pPr>
      <w:pStyle w:val="Piedepgina"/>
      <w:jc w:val="right"/>
      <w:rPr>
        <w:sz w:val="18"/>
        <w:szCs w:val="18"/>
      </w:rPr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5944F37B" wp14:editId="453D97C4">
              <wp:simplePos x="0" y="0"/>
              <wp:positionH relativeFrom="column">
                <wp:posOffset>4662170</wp:posOffset>
              </wp:positionH>
              <wp:positionV relativeFrom="paragraph">
                <wp:posOffset>130175</wp:posOffset>
              </wp:positionV>
              <wp:extent cx="1470025" cy="306070"/>
              <wp:effectExtent l="0" t="0" r="0" b="0"/>
              <wp:wrapNone/>
              <wp:docPr id="6" name="Grup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70025" cy="306070"/>
                        <a:chOff x="0" y="0"/>
                        <a:chExt cx="3005" cy="556"/>
                      </a:xfrm>
                    </wpg:grpSpPr>
                    <pic:pic xmlns:pic="http://schemas.openxmlformats.org/drawingml/2006/picture">
                      <pic:nvPicPr>
                        <pic:cNvPr id="3" name="Picture 15" descr="Logo - GP 1000 - Azu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2" cy="5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29" y="16"/>
                          <a:ext cx="676" cy="5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17" descr="Logo - ISO 90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23" y="24"/>
                          <a:ext cx="364" cy="4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18" descr="Logo - IQNET - Azu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74" y="16"/>
                          <a:ext cx="610" cy="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19" descr="NTCGP10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55" y="24"/>
                          <a:ext cx="367" cy="4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5" style="position:absolute;margin-left:367.1pt;margin-top:10.25pt;width:115.75pt;height:24.1pt;z-index:251657728" coordsize="3005,556" o:spid="_x0000_s1026" w14:anchorId="14791DE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/0PKmKvqn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/R8qYq+qc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/9Lypir6p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/9Lypir6p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/0/KmKvqn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/U8qYq+qc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9Xypir6p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/1vKmKvqn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/X8qYq+qc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9Dypir6p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/0fKmKvqn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/S8qYq+qc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9Pypir6p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15" style="position:absolute;width:662;height:556;visibility:visible;mso-wrap-style:square" alt="Logo - GP 1000 - Azul" o:spid="_x0000_s1027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4aTfBAAAA2gAAAA8AAABkcnMvZG93bnJldi54bWxEj0+LwjAUxO+C3yE8YW82VWGR2igqCpU9&#10;rX/w+mieTbF5KU1W67ffLCx4HGbmN0y+6m0jHtT52rGCSZKCIC6drrlScD7tx3MQPiBrbByTghd5&#10;WC2Hgxwz7Z78TY9jqESEsM9QgQmhzaT0pSGLPnEtcfRurrMYouwqqTt8Rrht5DRNP6XFmuOCwZa2&#10;hsr78ccqOBVf5SWV2x3NDjtTnHmzv4ZeqY9Rv16ACNSHd/i/XWgFM/i7Em+AXP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e4aTfBAAAA2gAAAA8AAAAAAAAAAAAAAAAAnwIA&#10;AGRycy9kb3ducmV2LnhtbFBLBQYAAAAABAAEAPcAAACNAwAAAAA=&#10;">
                <v:imagedata o:title="Logo - GP 1000 - Azul" r:id="rId6"/>
              </v:shape>
              <v:shape id="Picture 16" style="position:absolute;left:2329;top:16;width:676;height:509;visibility:visible;mso-wrap-style:square" o:spid="_x0000_s1028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Bj6DDAAAA2gAAAA8AAABkcnMvZG93bnJldi54bWxEj0FrwkAUhO+C/2F5Qm+6qZSgqatIxFLM&#10;yVjo9ZF9TUKzb2N2m6T/3hUEj8PMfMNsdqNpRE+dqy0reF1EIIgLq2suFXxdjvMVCOeRNTaWScE/&#10;Odhtp5MNJtoOfKY+96UIEHYJKqi8bxMpXVGRQbewLXHwfmxn0AfZlVJ3OAS4aeQyimJpsOawUGFL&#10;aUXFb/5nFHy7/eWjqOPr6Xpu00Oa5etjlir1Mhv37yA8jf4ZfrQ/tYI3uF8JN0Bu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EGPoMMAAADaAAAADwAAAAAAAAAAAAAAAACf&#10;AgAAZHJzL2Rvd25yZXYueG1sUEsFBgAAAAAEAAQA9wAAAI8DAAAAAA==&#10;">
                <v:imagedata o:title="" r:id="rId7"/>
              </v:shape>
              <v:shape id="Picture 17" style="position:absolute;left:1223;top:24;width:364;height:467;visibility:visible;mso-wrap-style:square" alt="Logo - ISO 9001" o:spid="_x0000_s1029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Ozs3BAAAA2gAAAA8AAABkcnMvZG93bnJldi54bWxEj0FrwkAUhO8F/8PyBG91E4tVo6tIQZHe&#10;GvX+yD6TYPbtkl2T+O/dQqHHYWa+YTa7wTSio9bXlhWk0wQEcWF1zaWCy/nwvgThA7LGxjIpeJKH&#10;3Xb0tsFM255/qMtDKSKEfYYKqhBcJqUvKjLop9YRR+9mW4MhyraUusU+wk0jZ0nyKQ3WHBcqdPRV&#10;UXHPH0ZBv7gebx/Omecqdeb7kafd+XhQajIe9msQgYbwH/5rn7SCOfxeiTdAb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vOzs3BAAAA2gAAAA8AAAAAAAAAAAAAAAAAnwIA&#10;AGRycy9kb3ducmV2LnhtbFBLBQYAAAAABAAEAPcAAACNAwAAAAA=&#10;">
                <v:imagedata o:title="Logo - ISO 9001" r:id="rId8"/>
              </v:shape>
              <v:shape id="Picture 18" style="position:absolute;left:1674;top:16;width:610;height:480;visibility:visible;mso-wrap-style:square" alt="Logo - IQNET - Azul" o:spid="_x0000_s1030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rhxnBAAAA2gAAAA8AAABkcnMvZG93bnJldi54bWxEj91qAjEUhO+FvkM4hd5pVsW/1ShFKIpX&#10;avsAh81xd+nmZJukbnx7IwheDjPzDbPaRNOIKzlfW1YwHGQgiAuray4V/Hx/9ecgfEDW2FgmBTfy&#10;sFm/9VaYa9vxia7nUIoEYZ+jgiqENpfSFxUZ9APbEifvYp3BkKQrpXbYJbhp5CjLptJgzWmhwpa2&#10;FRW/53+jYDL+OzjcdcdRZ8J2z+MYh4uTUh/v8XMJIlAMr/CzvdcKZvC4km6AX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7rhxnBAAAA2gAAAA8AAAAAAAAAAAAAAAAAnwIA&#10;AGRycy9kb3ducmV2LnhtbFBLBQYAAAAABAAEAPcAAACNAwAAAAA=&#10;">
                <v:imagedata o:title="Logo - IQNET - Azul" r:id="rId9"/>
              </v:shape>
              <v:shape id="Picture 19" style="position:absolute;left:755;top:24;width:367;height:467;visibility:visible;mso-wrap-style:square" alt="NTCGP1000" o:spid="_x0000_s1031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Gt1S/AAAA2gAAAA8AAABkcnMvZG93bnJldi54bWxET01LAzEQvQv9D2EKXhY7q6DYtWkphYLg&#10;QazieUimm203kyWJ2+2/NwfB4+N9rzaT79XIMXVBNNwvalAsJthOWg1fn/u7Z1Apk1jqg7CGKyfY&#10;rGc3K2psuMgHj4fcqhIiqSENLuehQUzGsae0CANL4Y4hesoFxhZtpEsJ9z0+1PUTeuqkNDgaeOfY&#10;nA8/XkPlx+N+aQx+P1bXt/h+QresUOvb+bR9AZV5yv/iP/er1VC2livlBuD6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RxrdUvwAAANoAAAAPAAAAAAAAAAAAAAAAAJ8CAABk&#10;cnMvZG93bnJldi54bWxQSwUGAAAAAAQABAD3AAAAiwMAAAAA&#10;">
                <v:imagedata o:title="NTCGP1000" r:id="rId10"/>
              </v:shape>
            </v:group>
          </w:pict>
        </mc:Fallback>
      </mc:AlternateContent>
    </w:r>
  </w:p>
  <w:p w:rsidR="001C4440" w:rsidP="001C4440" w:rsidRDefault="001C4440" w14:paraId="4BE5952D" w14:textId="77777777">
    <w:pPr>
      <w:pStyle w:val="Piedepgina"/>
      <w:jc w:val="right"/>
      <w:rPr>
        <w:sz w:val="18"/>
        <w:szCs w:val="18"/>
      </w:rPr>
    </w:pPr>
  </w:p>
  <w:p w:rsidR="001C4440" w:rsidP="001C4440" w:rsidRDefault="001C4440" w14:paraId="4198C793" w14:textId="77777777">
    <w:pPr>
      <w:pStyle w:val="Piedepgina"/>
      <w:jc w:val="center"/>
      <w:rPr>
        <w:sz w:val="18"/>
        <w:szCs w:val="18"/>
      </w:rPr>
    </w:pPr>
  </w:p>
  <w:p w:rsidR="001C4440" w:rsidP="001C4440" w:rsidRDefault="001C4440" w14:paraId="1D2D1F48" w14:textId="77777777">
    <w:pPr>
      <w:pStyle w:val="Piedepgina"/>
      <w:jc w:val="center"/>
      <w:rPr>
        <w:sz w:val="18"/>
        <w:szCs w:val="18"/>
      </w:rPr>
    </w:pPr>
  </w:p>
  <w:p w:rsidR="001C4440" w:rsidP="001C4440" w:rsidRDefault="001C4440" w14:paraId="6715CE91" w14:textId="77777777">
    <w:pPr>
      <w:pStyle w:val="Piedepgina"/>
      <w:jc w:val="right"/>
    </w:pPr>
    <w:r w:rsidRPr="003E4D58">
      <w:rPr>
        <w:rFonts w:ascii="Calibri" w:hAnsi="Calibri"/>
        <w:sz w:val="22"/>
        <w:szCs w:val="22"/>
      </w:rPr>
      <w:t>GD-FM-026-v1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AF2BA8" w:rsidR="00FC52F6" w:rsidP="00890621" w:rsidRDefault="00AF2BA8" w14:paraId="7FC5E8D9" w14:textId="75D94CE6">
    <w:pPr>
      <w:pStyle w:val="Piedepgina"/>
      <w:rPr>
        <w:rFonts w:ascii="Verdana" w:hAnsi="Verdana"/>
        <w:sz w:val="16"/>
        <w:szCs w:val="16"/>
        <w:lang w:val="es-ES_tradnl"/>
      </w:rPr>
    </w:pPr>
    <w:r w:rsidRPr="00AF2BA8">
      <w:rPr>
        <w:rFonts w:ascii="Verdana" w:hAnsi="Verdana"/>
        <w:sz w:val="16"/>
        <w:szCs w:val="16"/>
        <w:lang w:val="es-ES_tradnl"/>
      </w:rPr>
      <w:tab/>
    </w:r>
  </w:p>
  <w:p w:rsidRPr="00AF2BA8" w:rsidR="00AF2BA8" w:rsidP="00890621" w:rsidRDefault="00AF2BA8" w14:paraId="494645A2" w14:textId="7FF3233A">
    <w:pPr>
      <w:pStyle w:val="Piedepgina"/>
      <w:rPr>
        <w:rFonts w:ascii="Verdana" w:hAnsi="Verdana" w:cs="Arial"/>
        <w:sz w:val="16"/>
        <w:szCs w:val="16"/>
      </w:rPr>
    </w:pPr>
    <w:r w:rsidRPr="00AF2BA8">
      <w:rPr>
        <w:rFonts w:ascii="Verdana" w:hAnsi="Verdana"/>
        <w:sz w:val="16"/>
        <w:szCs w:val="16"/>
        <w:lang w:val="es-ES_tradnl"/>
      </w:rPr>
      <w:tab/>
    </w:r>
    <w:r w:rsidRPr="00AF2BA8">
      <w:rPr>
        <w:rFonts w:ascii="Verdana" w:hAnsi="Verdana"/>
        <w:sz w:val="16"/>
        <w:szCs w:val="16"/>
        <w:lang w:val="es-ES_tradnl"/>
      </w:rPr>
      <w:tab/>
    </w:r>
    <w:r w:rsidRPr="00AF2BA8">
      <w:rPr>
        <w:rFonts w:ascii="Verdana" w:hAnsi="Verdana"/>
        <w:sz w:val="16"/>
        <w:szCs w:val="16"/>
      </w:rPr>
      <w:t xml:space="preserve">Página </w:t>
    </w:r>
    <w:r w:rsidRPr="00AF2BA8">
      <w:rPr>
        <w:rFonts w:ascii="Verdana" w:hAnsi="Verdana"/>
        <w:b/>
        <w:bCs/>
        <w:sz w:val="16"/>
        <w:szCs w:val="16"/>
        <w:lang w:val="es-ES_tradnl"/>
      </w:rPr>
      <w:fldChar w:fldCharType="begin"/>
    </w:r>
    <w:r w:rsidRPr="00AF2BA8">
      <w:rPr>
        <w:rFonts w:ascii="Verdana" w:hAnsi="Verdana"/>
        <w:b/>
        <w:bCs/>
        <w:sz w:val="16"/>
        <w:szCs w:val="16"/>
        <w:lang w:val="es-ES_tradnl"/>
      </w:rPr>
      <w:instrText>PAGE  \* Arabic  \* MERGEFORMAT</w:instrText>
    </w:r>
    <w:r w:rsidRPr="00AF2BA8">
      <w:rPr>
        <w:rFonts w:ascii="Verdana" w:hAnsi="Verdana"/>
        <w:b/>
        <w:bCs/>
        <w:sz w:val="16"/>
        <w:szCs w:val="16"/>
        <w:lang w:val="es-ES_tradnl"/>
      </w:rPr>
      <w:fldChar w:fldCharType="separate"/>
    </w:r>
    <w:r w:rsidRPr="00AF2BA8">
      <w:rPr>
        <w:rFonts w:ascii="Verdana" w:hAnsi="Verdana"/>
        <w:b/>
        <w:bCs/>
        <w:noProof/>
        <w:sz w:val="16"/>
        <w:szCs w:val="16"/>
      </w:rPr>
      <w:t>1</w:t>
    </w:r>
    <w:r w:rsidRPr="00AF2BA8">
      <w:rPr>
        <w:rFonts w:ascii="Verdana" w:hAnsi="Verdana"/>
        <w:b/>
        <w:bCs/>
        <w:sz w:val="16"/>
        <w:szCs w:val="16"/>
        <w:lang w:val="es-ES_tradnl"/>
      </w:rPr>
      <w:fldChar w:fldCharType="end"/>
    </w:r>
    <w:r w:rsidRPr="00AF2BA8">
      <w:rPr>
        <w:rFonts w:ascii="Verdana" w:hAnsi="Verdana"/>
        <w:sz w:val="16"/>
        <w:szCs w:val="16"/>
      </w:rPr>
      <w:t xml:space="preserve"> de </w:t>
    </w:r>
    <w:r w:rsidRPr="00AF2BA8">
      <w:rPr>
        <w:rFonts w:ascii="Verdana" w:hAnsi="Verdana"/>
        <w:b/>
        <w:bCs/>
        <w:sz w:val="16"/>
        <w:szCs w:val="16"/>
        <w:lang w:val="es-ES_tradnl"/>
      </w:rPr>
      <w:fldChar w:fldCharType="begin"/>
    </w:r>
    <w:r w:rsidRPr="00AF2BA8">
      <w:rPr>
        <w:rFonts w:ascii="Verdana" w:hAnsi="Verdana"/>
        <w:b/>
        <w:bCs/>
        <w:sz w:val="16"/>
        <w:szCs w:val="16"/>
        <w:lang w:val="es-ES_tradnl"/>
      </w:rPr>
      <w:instrText>NUMPAGES  \* Arabic  \* MERGEFORMAT</w:instrText>
    </w:r>
    <w:r w:rsidRPr="00AF2BA8">
      <w:rPr>
        <w:rFonts w:ascii="Verdana" w:hAnsi="Verdana"/>
        <w:b/>
        <w:bCs/>
        <w:sz w:val="16"/>
        <w:szCs w:val="16"/>
        <w:lang w:val="es-ES_tradnl"/>
      </w:rPr>
      <w:fldChar w:fldCharType="separate"/>
    </w:r>
    <w:r w:rsidRPr="00AF2BA8">
      <w:rPr>
        <w:rFonts w:ascii="Verdana" w:hAnsi="Verdana"/>
        <w:b/>
        <w:bCs/>
        <w:noProof/>
        <w:sz w:val="16"/>
        <w:szCs w:val="16"/>
      </w:rPr>
      <w:t>1</w:t>
    </w:r>
    <w:r w:rsidRPr="00AF2BA8">
      <w:rPr>
        <w:rFonts w:ascii="Verdana" w:hAnsi="Verdana"/>
        <w:b/>
        <w:bCs/>
        <w:sz w:val="16"/>
        <w:szCs w:val="16"/>
        <w:lang w:val="es-ES_tradn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36011" w:rsidRDefault="00A36011" w14:paraId="2832CBF1" w14:textId="77777777">
      <w:r>
        <w:separator/>
      </w:r>
    </w:p>
  </w:footnote>
  <w:footnote w:type="continuationSeparator" w:id="0">
    <w:p w:rsidR="00A36011" w:rsidRDefault="00A36011" w14:paraId="40848339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869E5" w:rsidRDefault="00E869E5" w14:paraId="655A1082" w14:textId="7777777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869E5" w:rsidRDefault="00E869E5" w14:paraId="46263580" w14:textId="77777777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FC52F6" w:rsidRDefault="00FC52F6" w14:paraId="6AB40964" w14:textId="77777777">
    <w:pPr>
      <w:pStyle w:val="Encabezado"/>
    </w:pPr>
  </w:p>
  <w:tbl>
    <w:tblPr>
      <w:tblW w:w="9214" w:type="dxa"/>
      <w:tblInd w:w="-147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Look w:val="04A0" w:firstRow="1" w:lastRow="0" w:firstColumn="1" w:lastColumn="0" w:noHBand="0" w:noVBand="1"/>
    </w:tblPr>
    <w:tblGrid>
      <w:gridCol w:w="1560"/>
      <w:gridCol w:w="1275"/>
      <w:gridCol w:w="1276"/>
      <w:gridCol w:w="1276"/>
      <w:gridCol w:w="1275"/>
      <w:gridCol w:w="1276"/>
      <w:gridCol w:w="1276"/>
    </w:tblGrid>
    <w:tr w:rsidRPr="006F0F65" w:rsidR="00E869E5" w:rsidTr="4FAA32B5" w14:paraId="7B8AFFFC" w14:textId="77777777">
      <w:trPr>
        <w:trHeight w:val="300"/>
      </w:trPr>
      <w:tc>
        <w:tcPr>
          <w:tcW w:w="1560" w:type="dxa"/>
          <w:vMerge w:val="restart"/>
          <w:tcMar/>
          <w:vAlign w:val="center"/>
        </w:tcPr>
        <w:p w:rsidRPr="006F0F65" w:rsidR="00E869E5" w:rsidP="00E869E5" w:rsidRDefault="00E869E5" w14:paraId="585BDC93" w14:textId="77777777">
          <w:pPr>
            <w:rPr>
              <w:rFonts w:ascii="Verdana" w:hAnsi="Verdana"/>
            </w:rPr>
          </w:pPr>
          <w:r w:rsidRPr="006F0F65">
            <w:rPr>
              <w:rFonts w:ascii="Verdana" w:hAnsi="Verdana"/>
              <w:noProof/>
            </w:rPr>
            <w:drawing>
              <wp:anchor distT="0" distB="0" distL="114300" distR="114300" simplePos="0" relativeHeight="251659776" behindDoc="0" locked="0" layoutInCell="1" allowOverlap="1" wp14:anchorId="20E72ADF" wp14:editId="5F647744">
                <wp:simplePos x="0" y="0"/>
                <wp:positionH relativeFrom="column">
                  <wp:posOffset>-14605</wp:posOffset>
                </wp:positionH>
                <wp:positionV relativeFrom="paragraph">
                  <wp:posOffset>-9525</wp:posOffset>
                </wp:positionV>
                <wp:extent cx="840740" cy="554990"/>
                <wp:effectExtent l="0" t="0" r="0" b="0"/>
                <wp:wrapNone/>
                <wp:docPr id="58" name="Imagen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0740" cy="5549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654" w:type="dxa"/>
          <w:gridSpan w:val="6"/>
          <w:shd w:val="clear" w:color="auto" w:fill="BFBFBF" w:themeFill="background1" w:themeFillShade="BF"/>
          <w:tcMar/>
          <w:vAlign w:val="center"/>
        </w:tcPr>
        <w:p w:rsidRPr="006F0F65" w:rsidR="00E869E5" w:rsidP="00E869E5" w:rsidRDefault="00E869E5" w14:paraId="5729D987" w14:textId="77777777">
          <w:pPr>
            <w:jc w:val="center"/>
            <w:rPr>
              <w:rFonts w:ascii="Verdana" w:hAnsi="Verdana"/>
            </w:rPr>
          </w:pPr>
          <w:r w:rsidRPr="006F0F65">
            <w:rPr>
              <w:rFonts w:ascii="Verdana" w:hAnsi="Verdana" w:eastAsia="Arial" w:cs="Arial"/>
              <w:b/>
              <w:bCs/>
              <w:color w:val="000000" w:themeColor="text1"/>
              <w:sz w:val="18"/>
              <w:szCs w:val="18"/>
            </w:rPr>
            <w:t>Proceso</w:t>
          </w:r>
          <w:r w:rsidRPr="006F0F65">
            <w:rPr>
              <w:rFonts w:ascii="Verdana" w:hAnsi="Verdana" w:eastAsia="Arial" w:cs="Arial"/>
              <w:color w:val="000000" w:themeColor="text1"/>
              <w:sz w:val="18"/>
              <w:szCs w:val="18"/>
            </w:rPr>
            <w:t xml:space="preserve"> </w:t>
          </w:r>
          <w:r w:rsidRPr="006F0F65">
            <w:rPr>
              <w:rFonts w:ascii="Verdana" w:hAnsi="Verdana" w:eastAsia="Arial" w:cs="Arial"/>
              <w:b/>
              <w:color w:val="000000" w:themeColor="text1"/>
              <w:sz w:val="18"/>
              <w:szCs w:val="18"/>
            </w:rPr>
            <w:t>Evaluación, Seguimiento y Mejora Institucional</w:t>
          </w:r>
        </w:p>
      </w:tc>
    </w:tr>
    <w:tr w:rsidRPr="006F0F65" w:rsidR="00E869E5" w:rsidTr="4FAA32B5" w14:paraId="70D5A8B3" w14:textId="77777777">
      <w:trPr>
        <w:trHeight w:val="537"/>
      </w:trPr>
      <w:tc>
        <w:tcPr>
          <w:tcW w:w="1560" w:type="dxa"/>
          <w:vMerge/>
          <w:tcMar/>
        </w:tcPr>
        <w:p w:rsidRPr="006F0F65" w:rsidR="00E869E5" w:rsidP="00E869E5" w:rsidRDefault="00E869E5" w14:paraId="1E8B4EA0" w14:textId="77777777">
          <w:pPr>
            <w:rPr>
              <w:rFonts w:ascii="Verdana" w:hAnsi="Verdana"/>
            </w:rPr>
          </w:pPr>
        </w:p>
      </w:tc>
      <w:tc>
        <w:tcPr>
          <w:tcW w:w="7654" w:type="dxa"/>
          <w:gridSpan w:val="6"/>
          <w:shd w:val="clear" w:color="auto" w:fill="FFFFFF" w:themeFill="background1"/>
          <w:tcMar/>
          <w:vAlign w:val="center"/>
        </w:tcPr>
        <w:p w:rsidRPr="006F0F65" w:rsidR="00E869E5" w:rsidP="00E869E5" w:rsidRDefault="00E869E5" w14:paraId="61540F23" w14:textId="133AD282">
          <w:pPr>
            <w:jc w:val="center"/>
            <w:rPr>
              <w:rFonts w:ascii="Verdana" w:hAnsi="Verdana"/>
              <w:b/>
              <w:bCs/>
              <w:color w:val="000000" w:themeColor="text1"/>
            </w:rPr>
          </w:pPr>
          <w:r w:rsidRPr="00AF2BA8">
            <w:rPr>
              <w:rFonts w:ascii="Verdana" w:hAnsi="Verdana"/>
              <w:b/>
              <w:sz w:val="22"/>
            </w:rPr>
            <w:t>CARTA DE REPRESENTACIÓN</w:t>
          </w:r>
        </w:p>
      </w:tc>
    </w:tr>
    <w:tr w:rsidRPr="006F0F65" w:rsidR="00E869E5" w:rsidTr="4FAA32B5" w14:paraId="48B3483D" w14:textId="77777777">
      <w:trPr>
        <w:trHeight w:val="300"/>
      </w:trPr>
      <w:tc>
        <w:tcPr>
          <w:tcW w:w="1560" w:type="dxa"/>
          <w:vMerge/>
          <w:tcMar/>
        </w:tcPr>
        <w:p w:rsidRPr="006F0F65" w:rsidR="00E869E5" w:rsidP="00E869E5" w:rsidRDefault="00E869E5" w14:paraId="4FB5C5F3" w14:textId="77777777">
          <w:pPr>
            <w:rPr>
              <w:rFonts w:ascii="Verdana" w:hAnsi="Verdana"/>
            </w:rPr>
          </w:pPr>
        </w:p>
      </w:tc>
      <w:tc>
        <w:tcPr>
          <w:tcW w:w="1275" w:type="dxa"/>
          <w:shd w:val="clear" w:color="auto" w:fill="BFBFBF" w:themeFill="background1" w:themeFillShade="BF"/>
          <w:tcMar/>
          <w:vAlign w:val="center"/>
        </w:tcPr>
        <w:p w:rsidRPr="006F0F65" w:rsidR="00E869E5" w:rsidP="00E869E5" w:rsidRDefault="00E869E5" w14:paraId="0B77DCEA" w14:textId="77777777">
          <w:pPr>
            <w:jc w:val="right"/>
            <w:rPr>
              <w:rFonts w:ascii="Verdana" w:hAnsi="Verdana" w:eastAsia="Arial" w:cs="Arial"/>
              <w:b/>
              <w:bCs/>
              <w:color w:val="000000" w:themeColor="text1"/>
              <w:sz w:val="16"/>
              <w:szCs w:val="16"/>
            </w:rPr>
          </w:pPr>
          <w:r w:rsidRPr="006F0F65">
            <w:rPr>
              <w:rFonts w:ascii="Verdana" w:hAnsi="Verdana" w:eastAsia="Arial" w:cs="Arial"/>
              <w:b/>
              <w:bCs/>
              <w:color w:val="000000" w:themeColor="text1"/>
              <w:sz w:val="16"/>
              <w:szCs w:val="16"/>
            </w:rPr>
            <w:t>Código:</w:t>
          </w:r>
        </w:p>
      </w:tc>
      <w:tc>
        <w:tcPr>
          <w:tcW w:w="1276" w:type="dxa"/>
          <w:shd w:val="clear" w:color="auto" w:fill="FFFFFF" w:themeFill="background1"/>
          <w:tcMar/>
          <w:vAlign w:val="center"/>
        </w:tcPr>
        <w:p w:rsidRPr="006F0F65" w:rsidR="00E869E5" w:rsidP="00E869E5" w:rsidRDefault="00E869E5" w14:paraId="1062A420" w14:textId="5336F45F">
          <w:pPr>
            <w:rPr>
              <w:rFonts w:ascii="Verdana" w:hAnsi="Verdana" w:eastAsia="Arial" w:cs="Arial"/>
              <w:color w:val="000000" w:themeColor="text1"/>
              <w:sz w:val="16"/>
              <w:szCs w:val="16"/>
            </w:rPr>
          </w:pPr>
          <w:r w:rsidRPr="4FAA32B5" w:rsidR="4FAA32B5">
            <w:rPr>
              <w:rFonts w:ascii="Verdana" w:hAnsi="Verdana" w:eastAsia="Arial" w:cs="Arial"/>
              <w:color w:val="000000" w:themeColor="text1" w:themeTint="FF" w:themeShade="FF"/>
              <w:sz w:val="16"/>
              <w:szCs w:val="16"/>
            </w:rPr>
            <w:t>ES</w:t>
          </w:r>
          <w:r w:rsidRPr="4FAA32B5" w:rsidR="4FAA32B5">
            <w:rPr>
              <w:rFonts w:ascii="Verdana" w:hAnsi="Verdana" w:eastAsia="Arial" w:cs="Arial"/>
              <w:color w:val="000000" w:themeColor="text1" w:themeTint="FF" w:themeShade="FF"/>
              <w:sz w:val="16"/>
              <w:szCs w:val="16"/>
            </w:rPr>
            <w:t>-</w:t>
          </w:r>
          <w:r w:rsidRPr="4FAA32B5" w:rsidR="4FAA32B5">
            <w:rPr>
              <w:rFonts w:ascii="Verdana" w:hAnsi="Verdana" w:eastAsia="Arial" w:cs="Arial"/>
              <w:color w:val="000000" w:themeColor="text1" w:themeTint="FF" w:themeShade="FF"/>
              <w:sz w:val="16"/>
              <w:szCs w:val="16"/>
            </w:rPr>
            <w:t>FM</w:t>
          </w:r>
          <w:r w:rsidRPr="4FAA32B5" w:rsidR="4FAA32B5">
            <w:rPr>
              <w:rFonts w:ascii="Verdana" w:hAnsi="Verdana" w:eastAsia="Arial" w:cs="Arial"/>
              <w:color w:val="000000" w:themeColor="text1" w:themeTint="FF" w:themeShade="FF"/>
              <w:sz w:val="16"/>
              <w:szCs w:val="16"/>
            </w:rPr>
            <w:t>-00</w:t>
          </w:r>
          <w:r w:rsidRPr="4FAA32B5" w:rsidR="4FAA32B5">
            <w:rPr>
              <w:rFonts w:ascii="Verdana" w:hAnsi="Verdana" w:eastAsia="Arial" w:cs="Arial"/>
              <w:color w:val="000000" w:themeColor="text1" w:themeTint="FF" w:themeShade="FF"/>
              <w:sz w:val="16"/>
              <w:szCs w:val="16"/>
            </w:rPr>
            <w:t>8</w:t>
          </w:r>
        </w:p>
      </w:tc>
      <w:tc>
        <w:tcPr>
          <w:tcW w:w="1276" w:type="dxa"/>
          <w:shd w:val="clear" w:color="auto" w:fill="BFBFBF" w:themeFill="background1" w:themeFillShade="BF"/>
          <w:tcMar/>
          <w:vAlign w:val="center"/>
        </w:tcPr>
        <w:p w:rsidRPr="006F0F65" w:rsidR="00E869E5" w:rsidP="00E869E5" w:rsidRDefault="00E869E5" w14:paraId="333F0C0F" w14:textId="77777777">
          <w:pPr>
            <w:jc w:val="right"/>
            <w:rPr>
              <w:rFonts w:ascii="Verdana" w:hAnsi="Verdana" w:eastAsia="Arial" w:cs="Arial"/>
              <w:color w:val="000000" w:themeColor="text1"/>
              <w:sz w:val="16"/>
              <w:szCs w:val="16"/>
            </w:rPr>
          </w:pPr>
          <w:r w:rsidRPr="006F0F65">
            <w:rPr>
              <w:rFonts w:ascii="Verdana" w:hAnsi="Verdana" w:eastAsia="Arial" w:cs="Arial"/>
              <w:b/>
              <w:bCs/>
              <w:color w:val="000000" w:themeColor="text1"/>
              <w:sz w:val="16"/>
              <w:szCs w:val="16"/>
            </w:rPr>
            <w:t>Versión:</w:t>
          </w:r>
        </w:p>
      </w:tc>
      <w:tc>
        <w:tcPr>
          <w:tcW w:w="1275" w:type="dxa"/>
          <w:shd w:val="clear" w:color="auto" w:fill="FFFFFF" w:themeFill="background1"/>
          <w:tcMar/>
          <w:vAlign w:val="center"/>
        </w:tcPr>
        <w:p w:rsidRPr="006F0F65" w:rsidR="00E869E5" w:rsidP="00E869E5" w:rsidRDefault="00E869E5" w14:paraId="14BE6A47" w14:textId="77777777">
          <w:pPr>
            <w:rPr>
              <w:rFonts w:ascii="Verdana" w:hAnsi="Verdana" w:eastAsia="Arial" w:cs="Arial"/>
              <w:color w:val="000000" w:themeColor="text1"/>
              <w:sz w:val="16"/>
              <w:szCs w:val="16"/>
            </w:rPr>
          </w:pPr>
          <w:r w:rsidRPr="006F0F65">
            <w:rPr>
              <w:rFonts w:ascii="Verdana" w:hAnsi="Verdana" w:eastAsia="Arial" w:cs="Arial"/>
              <w:color w:val="000000" w:themeColor="text1"/>
              <w:sz w:val="16"/>
              <w:szCs w:val="16"/>
            </w:rPr>
            <w:t>00</w:t>
          </w:r>
        </w:p>
      </w:tc>
      <w:tc>
        <w:tcPr>
          <w:tcW w:w="1276" w:type="dxa"/>
          <w:shd w:val="clear" w:color="auto" w:fill="BFBFBF" w:themeFill="background1" w:themeFillShade="BF"/>
          <w:tcMar/>
          <w:vAlign w:val="center"/>
        </w:tcPr>
        <w:p w:rsidRPr="006F0F65" w:rsidR="00E869E5" w:rsidP="00E869E5" w:rsidRDefault="00E869E5" w14:paraId="67FFDC90" w14:textId="77777777">
          <w:pPr>
            <w:jc w:val="right"/>
            <w:rPr>
              <w:rFonts w:ascii="Verdana" w:hAnsi="Verdana" w:eastAsia="Arial" w:cs="Arial"/>
              <w:color w:val="000000" w:themeColor="text1"/>
              <w:sz w:val="16"/>
              <w:szCs w:val="16"/>
            </w:rPr>
          </w:pPr>
          <w:r w:rsidRPr="006F0F65">
            <w:rPr>
              <w:rFonts w:ascii="Verdana" w:hAnsi="Verdana" w:eastAsia="Arial" w:cs="Arial"/>
              <w:b/>
              <w:bCs/>
              <w:color w:val="000000" w:themeColor="text1"/>
              <w:sz w:val="16"/>
              <w:szCs w:val="16"/>
            </w:rPr>
            <w:t>Fecha:</w:t>
          </w:r>
        </w:p>
      </w:tc>
      <w:tc>
        <w:tcPr>
          <w:tcW w:w="1276" w:type="dxa"/>
          <w:shd w:val="clear" w:color="auto" w:fill="FFFFFF" w:themeFill="background1"/>
          <w:tcMar/>
          <w:vAlign w:val="center"/>
        </w:tcPr>
        <w:p w:rsidRPr="006F0F65" w:rsidR="00E869E5" w:rsidP="00E869E5" w:rsidRDefault="00E869E5" w14:paraId="5DBD780C" w14:textId="7EDF5329">
          <w:pPr>
            <w:rPr>
              <w:rFonts w:ascii="Verdana" w:hAnsi="Verdana" w:eastAsia="Arial" w:cs="Arial"/>
              <w:color w:val="000000" w:themeColor="text1"/>
              <w:sz w:val="16"/>
              <w:szCs w:val="16"/>
            </w:rPr>
          </w:pPr>
          <w:r w:rsidRPr="4FAA32B5" w:rsidR="4FAA32B5">
            <w:rPr>
              <w:rFonts w:ascii="Verdana" w:hAnsi="Verdana" w:eastAsia="Arial" w:cs="Arial"/>
              <w:color w:val="000000" w:themeColor="text1" w:themeTint="FF" w:themeShade="FF"/>
              <w:sz w:val="16"/>
              <w:szCs w:val="16"/>
            </w:rPr>
            <w:t>12</w:t>
          </w:r>
          <w:r w:rsidRPr="4FAA32B5" w:rsidR="4FAA32B5">
            <w:rPr>
              <w:rFonts w:ascii="Verdana" w:hAnsi="Verdana" w:eastAsia="Arial" w:cs="Arial"/>
              <w:color w:val="000000" w:themeColor="text1" w:themeTint="FF" w:themeShade="FF"/>
              <w:sz w:val="16"/>
              <w:szCs w:val="16"/>
            </w:rPr>
            <w:t>/</w:t>
          </w:r>
          <w:r w:rsidRPr="4FAA32B5" w:rsidR="4FAA32B5">
            <w:rPr>
              <w:rFonts w:ascii="Verdana" w:hAnsi="Verdana" w:eastAsia="Arial" w:cs="Arial"/>
              <w:color w:val="000000" w:themeColor="text1" w:themeTint="FF" w:themeShade="FF"/>
              <w:sz w:val="16"/>
              <w:szCs w:val="16"/>
            </w:rPr>
            <w:t>06</w:t>
          </w:r>
          <w:r w:rsidRPr="4FAA32B5" w:rsidR="4FAA32B5">
            <w:rPr>
              <w:rFonts w:ascii="Verdana" w:hAnsi="Verdana" w:eastAsia="Arial" w:cs="Arial"/>
              <w:color w:val="000000" w:themeColor="text1" w:themeTint="FF" w:themeShade="FF"/>
              <w:sz w:val="16"/>
              <w:szCs w:val="16"/>
            </w:rPr>
            <w:t>/202</w:t>
          </w:r>
          <w:r w:rsidRPr="4FAA32B5" w:rsidR="4FAA32B5">
            <w:rPr>
              <w:rFonts w:ascii="Verdana" w:hAnsi="Verdana" w:eastAsia="Arial" w:cs="Arial"/>
              <w:color w:val="000000" w:themeColor="text1" w:themeTint="FF" w:themeShade="FF"/>
              <w:sz w:val="16"/>
              <w:szCs w:val="16"/>
            </w:rPr>
            <w:t>6</w:t>
          </w:r>
        </w:p>
      </w:tc>
    </w:tr>
  </w:tbl>
  <w:p w:rsidR="00E869E5" w:rsidRDefault="00E869E5" w14:paraId="769BF6E6" w14:textId="7777777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filled="f" stroked="f" o:spt="75" o:preferrelative="t" path="m@4@5l@4@11@9@11@9@5xe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gradientshapeok="t" o:connecttype="rect" o:extrusionok="f"/>
        <o:lock v:ext="edit" aspectratio="t"/>
      </v:shapetype>
      <v:shape id="_x0000_i1025" style="width:11.2pt;height:11.2pt" o:bullet="t" type="#_x0000_t75">
        <v:imagedata o:title="mso36" r:id="rId1"/>
      </v:shape>
    </w:pict>
  </w:numPicBullet>
  <w:abstractNum w:abstractNumId="0" w15:restartNumberingAfterBreak="0">
    <w:nsid w:val="FFFFFFFE"/>
    <w:multiLevelType w:val="singleLevel"/>
    <w:tmpl w:val="EA5424D4"/>
    <w:lvl w:ilvl="0">
      <w:numFmt w:val="bullet"/>
      <w:lvlText w:val="*"/>
      <w:lvlJc w:val="left"/>
    </w:lvl>
  </w:abstractNum>
  <w:abstractNum w:abstractNumId="1" w15:restartNumberingAfterBreak="0">
    <w:nsid w:val="07F912C4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2" w15:restartNumberingAfterBreak="0">
    <w:nsid w:val="0C11223F"/>
    <w:multiLevelType w:val="hybridMultilevel"/>
    <w:tmpl w:val="0E42727C"/>
    <w:lvl w:ilvl="0" w:tplc="137A74F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 w:ascii="Helvetica" w:hAnsi="Helvetica" w:eastAsia="Times New Roman" w:cs="Helvetica"/>
      </w:rPr>
    </w:lvl>
    <w:lvl w:ilvl="1" w:tplc="0C0A0003" w:tentative="1">
      <w:start w:val="1"/>
      <w:numFmt w:val="bullet"/>
      <w:lvlText w:val="o"/>
      <w:lvlJc w:val="left"/>
      <w:pPr>
        <w:tabs>
          <w:tab w:val="num" w:pos="1380"/>
        </w:tabs>
        <w:ind w:left="138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tabs>
          <w:tab w:val="num" w:pos="2100"/>
        </w:tabs>
        <w:ind w:left="210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tabs>
          <w:tab w:val="num" w:pos="2820"/>
        </w:tabs>
        <w:ind w:left="282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tabs>
          <w:tab w:val="num" w:pos="3540"/>
        </w:tabs>
        <w:ind w:left="354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tabs>
          <w:tab w:val="num" w:pos="4980"/>
        </w:tabs>
        <w:ind w:left="498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tabs>
          <w:tab w:val="num" w:pos="5700"/>
        </w:tabs>
        <w:ind w:left="570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hint="default" w:ascii="Wingdings" w:hAnsi="Wingdings"/>
      </w:rPr>
    </w:lvl>
  </w:abstractNum>
  <w:abstractNum w:abstractNumId="3" w15:restartNumberingAfterBreak="0">
    <w:nsid w:val="11441022"/>
    <w:multiLevelType w:val="hybridMultilevel"/>
    <w:tmpl w:val="317CA72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48B43F6"/>
    <w:multiLevelType w:val="hybridMultilevel"/>
    <w:tmpl w:val="30268714"/>
    <w:lvl w:ilvl="0" w:tplc="0C0A000F">
      <w:start w:val="7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5" w15:restartNumberingAfterBreak="0">
    <w:nsid w:val="1B117EB6"/>
    <w:multiLevelType w:val="hybridMultilevel"/>
    <w:tmpl w:val="53426F0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1D79E1"/>
    <w:multiLevelType w:val="hybridMultilevel"/>
    <w:tmpl w:val="DDEAD6DC"/>
    <w:lvl w:ilvl="0" w:tplc="03E84590">
      <w:start w:val="1"/>
      <w:numFmt w:val="bullet"/>
      <w:lvlText w:val=""/>
      <w:lvlJc w:val="left"/>
      <w:pPr>
        <w:tabs>
          <w:tab w:val="num" w:pos="705"/>
        </w:tabs>
        <w:ind w:left="1068" w:hanging="360"/>
      </w:pPr>
      <w:rPr>
        <w:rFonts w:hint="default" w:ascii="Wingdings" w:hAnsi="Wingdings"/>
        <w:b/>
        <w:i w:val="0"/>
        <w:caps/>
        <w:color w:val="000000"/>
        <w:kern w:val="32"/>
        <w:position w:val="-6"/>
        <w:sz w:val="24"/>
        <w:szCs w:val="24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7" w15:restartNumberingAfterBreak="0">
    <w:nsid w:val="24D52B6D"/>
    <w:multiLevelType w:val="hybridMultilevel"/>
    <w:tmpl w:val="B47A3390"/>
    <w:lvl w:ilvl="0" w:tplc="7A882172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70C3F2D"/>
    <w:multiLevelType w:val="hybridMultilevel"/>
    <w:tmpl w:val="40D0E4A0"/>
    <w:lvl w:ilvl="0" w:tplc="7A882172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D0C04D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94E4408"/>
    <w:multiLevelType w:val="singleLevel"/>
    <w:tmpl w:val="D4F664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  <w:sz w:val="20"/>
      </w:rPr>
    </w:lvl>
  </w:abstractNum>
  <w:abstractNum w:abstractNumId="10" w15:restartNumberingAfterBreak="0">
    <w:nsid w:val="29630005"/>
    <w:multiLevelType w:val="hybridMultilevel"/>
    <w:tmpl w:val="4DDEB6D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1B74AD"/>
    <w:multiLevelType w:val="singleLevel"/>
    <w:tmpl w:val="B34E52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  <w:b w:val="0"/>
        <w:i w:val="0"/>
      </w:rPr>
    </w:lvl>
  </w:abstractNum>
  <w:abstractNum w:abstractNumId="12" w15:restartNumberingAfterBreak="0">
    <w:nsid w:val="31D6139B"/>
    <w:multiLevelType w:val="singleLevel"/>
    <w:tmpl w:val="B34E52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  <w:b w:val="0"/>
        <w:i w:val="0"/>
      </w:rPr>
    </w:lvl>
  </w:abstractNum>
  <w:abstractNum w:abstractNumId="13" w15:restartNumberingAfterBreak="0">
    <w:nsid w:val="32DD0293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4" w15:restartNumberingAfterBreak="0">
    <w:nsid w:val="3C3167A4"/>
    <w:multiLevelType w:val="hybridMultilevel"/>
    <w:tmpl w:val="AFF8638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EFE636E"/>
    <w:multiLevelType w:val="hybridMultilevel"/>
    <w:tmpl w:val="1A545544"/>
    <w:lvl w:ilvl="0" w:tplc="8756561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83724C"/>
    <w:multiLevelType w:val="hybridMultilevel"/>
    <w:tmpl w:val="1F624F0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4FFB265C"/>
    <w:multiLevelType w:val="hybridMultilevel"/>
    <w:tmpl w:val="99BA1BD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50022699"/>
    <w:multiLevelType w:val="hybridMultilevel"/>
    <w:tmpl w:val="9CCE11B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58272AE9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20" w15:restartNumberingAfterBreak="0">
    <w:nsid w:val="59CD5B09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</w:abstractNum>
  <w:abstractNum w:abstractNumId="21" w15:restartNumberingAfterBreak="0">
    <w:nsid w:val="645F673C"/>
    <w:multiLevelType w:val="multilevel"/>
    <w:tmpl w:val="0862151A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04"/>
        </w:tabs>
        <w:ind w:left="1004" w:hanging="720"/>
      </w:pPr>
      <w:rPr>
        <w:b/>
        <w:i w:val="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2" w15:restartNumberingAfterBreak="0">
    <w:nsid w:val="6D9D666F"/>
    <w:multiLevelType w:val="hybridMultilevel"/>
    <w:tmpl w:val="999464C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C0A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7057112F"/>
    <w:multiLevelType w:val="multilevel"/>
    <w:tmpl w:val="B254D9E0"/>
    <w:lvl w:ilvl="0">
      <w:start w:val="9"/>
      <w:numFmt w:val="decimal"/>
      <w:pStyle w:val="Ttulo4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1"/>
      <w:numFmt w:val="decimal"/>
      <w:lvlText w:val="%1.%2"/>
      <w:lvlJc w:val="left"/>
      <w:pPr>
        <w:tabs>
          <w:tab w:val="num" w:pos="996"/>
        </w:tabs>
        <w:ind w:left="996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58"/>
        </w:tabs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570"/>
        </w:tabs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782"/>
        </w:tabs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24" w15:restartNumberingAfterBreak="0">
    <w:nsid w:val="71244450"/>
    <w:multiLevelType w:val="hybridMultilevel"/>
    <w:tmpl w:val="8A60092C"/>
    <w:lvl w:ilvl="0" w:tplc="28D02DB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b/>
      </w:rPr>
    </w:lvl>
    <w:lvl w:ilvl="1" w:tplc="0C0A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hint="default" w:ascii="Symbol" w:hAnsi="Symbol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5" w15:restartNumberingAfterBreak="0">
    <w:nsid w:val="78604F9F"/>
    <w:multiLevelType w:val="hybridMultilevel"/>
    <w:tmpl w:val="561E5838"/>
    <w:lvl w:ilvl="0" w:tplc="0C0A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F9A0C87"/>
    <w:multiLevelType w:val="hybridMultilevel"/>
    <w:tmpl w:val="0518BD38"/>
    <w:lvl w:ilvl="0" w:tplc="AC5848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1F688CA">
      <w:numFmt w:val="none"/>
      <w:lvlText w:val=""/>
      <w:lvlJc w:val="left"/>
      <w:pPr>
        <w:tabs>
          <w:tab w:val="num" w:pos="360"/>
        </w:tabs>
      </w:pPr>
    </w:lvl>
    <w:lvl w:ilvl="2" w:tplc="41D62B0C">
      <w:numFmt w:val="none"/>
      <w:lvlText w:val=""/>
      <w:lvlJc w:val="left"/>
      <w:pPr>
        <w:tabs>
          <w:tab w:val="num" w:pos="360"/>
        </w:tabs>
      </w:pPr>
    </w:lvl>
    <w:lvl w:ilvl="3" w:tplc="C3120796">
      <w:numFmt w:val="none"/>
      <w:lvlText w:val=""/>
      <w:lvlJc w:val="left"/>
      <w:pPr>
        <w:tabs>
          <w:tab w:val="num" w:pos="360"/>
        </w:tabs>
      </w:pPr>
    </w:lvl>
    <w:lvl w:ilvl="4" w:tplc="7616BE88">
      <w:numFmt w:val="none"/>
      <w:lvlText w:val=""/>
      <w:lvlJc w:val="left"/>
      <w:pPr>
        <w:tabs>
          <w:tab w:val="num" w:pos="360"/>
        </w:tabs>
      </w:pPr>
    </w:lvl>
    <w:lvl w:ilvl="5" w:tplc="20CEC47E">
      <w:numFmt w:val="none"/>
      <w:lvlText w:val=""/>
      <w:lvlJc w:val="left"/>
      <w:pPr>
        <w:tabs>
          <w:tab w:val="num" w:pos="360"/>
        </w:tabs>
      </w:pPr>
    </w:lvl>
    <w:lvl w:ilvl="6" w:tplc="CD2EFD16">
      <w:numFmt w:val="none"/>
      <w:lvlText w:val=""/>
      <w:lvlJc w:val="left"/>
      <w:pPr>
        <w:tabs>
          <w:tab w:val="num" w:pos="360"/>
        </w:tabs>
      </w:pPr>
    </w:lvl>
    <w:lvl w:ilvl="7" w:tplc="E1B43BB8">
      <w:numFmt w:val="none"/>
      <w:lvlText w:val=""/>
      <w:lvlJc w:val="left"/>
      <w:pPr>
        <w:tabs>
          <w:tab w:val="num" w:pos="360"/>
        </w:tabs>
      </w:pPr>
    </w:lvl>
    <w:lvl w:ilvl="8" w:tplc="7304BA48">
      <w:numFmt w:val="none"/>
      <w:lvlText w:val=""/>
      <w:lvlJc w:val="left"/>
      <w:pPr>
        <w:tabs>
          <w:tab w:val="num" w:pos="360"/>
        </w:tabs>
      </w:pPr>
    </w:lvl>
  </w:abstractNum>
  <w:num w:numId="1" w16cid:durableId="726027993">
    <w:abstractNumId w:val="20"/>
  </w:num>
  <w:num w:numId="2" w16cid:durableId="337662271">
    <w:abstractNumId w:val="21"/>
  </w:num>
  <w:num w:numId="3" w16cid:durableId="1196698864">
    <w:abstractNumId w:val="13"/>
  </w:num>
  <w:num w:numId="4" w16cid:durableId="1255750770">
    <w:abstractNumId w:val="1"/>
  </w:num>
  <w:num w:numId="5" w16cid:durableId="138770310">
    <w:abstractNumId w:val="12"/>
  </w:num>
  <w:num w:numId="6" w16cid:durableId="1393650890">
    <w:abstractNumId w:val="9"/>
  </w:num>
  <w:num w:numId="7" w16cid:durableId="1447505326">
    <w:abstractNumId w:val="23"/>
  </w:num>
  <w:num w:numId="8" w16cid:durableId="1621037214">
    <w:abstractNumId w:val="19"/>
  </w:num>
  <w:num w:numId="9" w16cid:durableId="592781368">
    <w:abstractNumId w:val="11"/>
  </w:num>
  <w:num w:numId="10" w16cid:durableId="1341617369">
    <w:abstractNumId w:val="3"/>
  </w:num>
  <w:num w:numId="11" w16cid:durableId="905068639">
    <w:abstractNumId w:val="22"/>
  </w:num>
  <w:num w:numId="12" w16cid:durableId="1449005566">
    <w:abstractNumId w:val="14"/>
  </w:num>
  <w:num w:numId="13" w16cid:durableId="1174682615">
    <w:abstractNumId w:val="18"/>
  </w:num>
  <w:num w:numId="14" w16cid:durableId="1346908790">
    <w:abstractNumId w:val="17"/>
  </w:num>
  <w:num w:numId="15" w16cid:durableId="1137525989">
    <w:abstractNumId w:val="4"/>
  </w:num>
  <w:num w:numId="16" w16cid:durableId="1753432768">
    <w:abstractNumId w:val="25"/>
  </w:num>
  <w:num w:numId="17" w16cid:durableId="83721386">
    <w:abstractNumId w:val="0"/>
    <w:lvlOverride w:ilvl="0">
      <w:lvl w:ilvl="0">
        <w:numFmt w:val="bullet"/>
        <w:lvlText w:val=""/>
        <w:legacy w:legacy="1" w:legacySpace="0" w:legacyIndent="0"/>
        <w:lvlJc w:val="left"/>
        <w:rPr>
          <w:rFonts w:hint="default" w:ascii="Wingdings" w:hAnsi="Wingdings"/>
          <w:sz w:val="32"/>
        </w:rPr>
      </w:lvl>
    </w:lvlOverride>
  </w:num>
  <w:num w:numId="18" w16cid:durableId="530072492">
    <w:abstractNumId w:val="16"/>
  </w:num>
  <w:num w:numId="19" w16cid:durableId="2140494778">
    <w:abstractNumId w:val="2"/>
  </w:num>
  <w:num w:numId="20" w16cid:durableId="1788887205">
    <w:abstractNumId w:val="7"/>
  </w:num>
  <w:num w:numId="21" w16cid:durableId="407004178">
    <w:abstractNumId w:val="8"/>
  </w:num>
  <w:num w:numId="22" w16cid:durableId="1155804648">
    <w:abstractNumId w:val="6"/>
  </w:num>
  <w:num w:numId="23" w16cid:durableId="2138450779">
    <w:abstractNumId w:val="2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886134325">
    <w:abstractNumId w:val="26"/>
  </w:num>
  <w:num w:numId="25" w16cid:durableId="413211357">
    <w:abstractNumId w:val="15"/>
  </w:num>
  <w:num w:numId="26" w16cid:durableId="1575625498">
    <w:abstractNumId w:val="10"/>
  </w:num>
  <w:num w:numId="27" w16cid:durableId="58912017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ctiveWritingStyle w:lang="pt-BR" w:vendorID="1" w:dllVersion="513" w:checkStyle="1" w:appName="MSWord"/>
  <w:proofState w:spelling="clean" w:grammar="dirty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07D7"/>
    <w:rsid w:val="000050F9"/>
    <w:rsid w:val="000227B3"/>
    <w:rsid w:val="00024DC1"/>
    <w:rsid w:val="00025B85"/>
    <w:rsid w:val="00025C66"/>
    <w:rsid w:val="00030629"/>
    <w:rsid w:val="000339CC"/>
    <w:rsid w:val="00036334"/>
    <w:rsid w:val="00036F1F"/>
    <w:rsid w:val="000372D2"/>
    <w:rsid w:val="00045F84"/>
    <w:rsid w:val="00055B99"/>
    <w:rsid w:val="00065E55"/>
    <w:rsid w:val="000816D9"/>
    <w:rsid w:val="00085123"/>
    <w:rsid w:val="000A326E"/>
    <w:rsid w:val="000B51AD"/>
    <w:rsid w:val="000B72F1"/>
    <w:rsid w:val="000B7F93"/>
    <w:rsid w:val="000C4B40"/>
    <w:rsid w:val="000C57C8"/>
    <w:rsid w:val="000C7830"/>
    <w:rsid w:val="000D07EC"/>
    <w:rsid w:val="000D1E51"/>
    <w:rsid w:val="000D2A19"/>
    <w:rsid w:val="000D424B"/>
    <w:rsid w:val="000F23CA"/>
    <w:rsid w:val="000F3F17"/>
    <w:rsid w:val="000F7BF0"/>
    <w:rsid w:val="00100652"/>
    <w:rsid w:val="001156BF"/>
    <w:rsid w:val="00116F72"/>
    <w:rsid w:val="0012101B"/>
    <w:rsid w:val="00131DF1"/>
    <w:rsid w:val="00132C76"/>
    <w:rsid w:val="00141BE7"/>
    <w:rsid w:val="00141F88"/>
    <w:rsid w:val="00142E33"/>
    <w:rsid w:val="00144832"/>
    <w:rsid w:val="00147ED2"/>
    <w:rsid w:val="001519A7"/>
    <w:rsid w:val="0016001C"/>
    <w:rsid w:val="00161871"/>
    <w:rsid w:val="001673CF"/>
    <w:rsid w:val="00181D36"/>
    <w:rsid w:val="00182A08"/>
    <w:rsid w:val="00182CBA"/>
    <w:rsid w:val="00187DFA"/>
    <w:rsid w:val="00190618"/>
    <w:rsid w:val="00197EE9"/>
    <w:rsid w:val="001A0C1F"/>
    <w:rsid w:val="001A34E5"/>
    <w:rsid w:val="001A4CB3"/>
    <w:rsid w:val="001A5427"/>
    <w:rsid w:val="001B013E"/>
    <w:rsid w:val="001B5678"/>
    <w:rsid w:val="001B687A"/>
    <w:rsid w:val="001C0EBF"/>
    <w:rsid w:val="001C4440"/>
    <w:rsid w:val="001C6F14"/>
    <w:rsid w:val="001C7366"/>
    <w:rsid w:val="001D10BC"/>
    <w:rsid w:val="001D2966"/>
    <w:rsid w:val="001D6CDA"/>
    <w:rsid w:val="001D6E96"/>
    <w:rsid w:val="001E07D7"/>
    <w:rsid w:val="001E330C"/>
    <w:rsid w:val="001F01B5"/>
    <w:rsid w:val="001F283D"/>
    <w:rsid w:val="00202166"/>
    <w:rsid w:val="0020400F"/>
    <w:rsid w:val="0020541E"/>
    <w:rsid w:val="00207263"/>
    <w:rsid w:val="002144FE"/>
    <w:rsid w:val="00234CD2"/>
    <w:rsid w:val="00236FA1"/>
    <w:rsid w:val="00246C7C"/>
    <w:rsid w:val="002529DF"/>
    <w:rsid w:val="00253422"/>
    <w:rsid w:val="002545AE"/>
    <w:rsid w:val="00256210"/>
    <w:rsid w:val="0026169A"/>
    <w:rsid w:val="00272CDA"/>
    <w:rsid w:val="0027393B"/>
    <w:rsid w:val="002806F1"/>
    <w:rsid w:val="00283F81"/>
    <w:rsid w:val="00293CCB"/>
    <w:rsid w:val="00295A31"/>
    <w:rsid w:val="002968CE"/>
    <w:rsid w:val="002A3C31"/>
    <w:rsid w:val="002A71CA"/>
    <w:rsid w:val="002B1107"/>
    <w:rsid w:val="002C2B9B"/>
    <w:rsid w:val="002C6070"/>
    <w:rsid w:val="002D3CC7"/>
    <w:rsid w:val="002D55A9"/>
    <w:rsid w:val="002E3FB9"/>
    <w:rsid w:val="002E4B56"/>
    <w:rsid w:val="002E60B2"/>
    <w:rsid w:val="002F350F"/>
    <w:rsid w:val="002F4B6B"/>
    <w:rsid w:val="00300C6A"/>
    <w:rsid w:val="00302E1B"/>
    <w:rsid w:val="003041DA"/>
    <w:rsid w:val="00305FF1"/>
    <w:rsid w:val="003062CF"/>
    <w:rsid w:val="0030788C"/>
    <w:rsid w:val="00314756"/>
    <w:rsid w:val="00317E26"/>
    <w:rsid w:val="003326C0"/>
    <w:rsid w:val="00332B2C"/>
    <w:rsid w:val="00340534"/>
    <w:rsid w:val="00340D76"/>
    <w:rsid w:val="00343272"/>
    <w:rsid w:val="003462DA"/>
    <w:rsid w:val="00347024"/>
    <w:rsid w:val="00356EE3"/>
    <w:rsid w:val="003618C9"/>
    <w:rsid w:val="00367A1A"/>
    <w:rsid w:val="00367B4E"/>
    <w:rsid w:val="00370A4E"/>
    <w:rsid w:val="00371040"/>
    <w:rsid w:val="00374067"/>
    <w:rsid w:val="003771E2"/>
    <w:rsid w:val="00380A55"/>
    <w:rsid w:val="00381471"/>
    <w:rsid w:val="00385562"/>
    <w:rsid w:val="00390758"/>
    <w:rsid w:val="003A05A0"/>
    <w:rsid w:val="003A1942"/>
    <w:rsid w:val="003A6E98"/>
    <w:rsid w:val="003B106C"/>
    <w:rsid w:val="003B2A05"/>
    <w:rsid w:val="003B310F"/>
    <w:rsid w:val="003B4E7B"/>
    <w:rsid w:val="003C1748"/>
    <w:rsid w:val="003C51F5"/>
    <w:rsid w:val="003C5A7E"/>
    <w:rsid w:val="003D3C81"/>
    <w:rsid w:val="003D7C06"/>
    <w:rsid w:val="003E0017"/>
    <w:rsid w:val="003E1502"/>
    <w:rsid w:val="003E4D58"/>
    <w:rsid w:val="003F0754"/>
    <w:rsid w:val="003F49B1"/>
    <w:rsid w:val="003F4F67"/>
    <w:rsid w:val="003F630E"/>
    <w:rsid w:val="00400AB3"/>
    <w:rsid w:val="00401332"/>
    <w:rsid w:val="0040250F"/>
    <w:rsid w:val="004067BA"/>
    <w:rsid w:val="00406855"/>
    <w:rsid w:val="00406E13"/>
    <w:rsid w:val="00407CC1"/>
    <w:rsid w:val="00407ED2"/>
    <w:rsid w:val="00416946"/>
    <w:rsid w:val="00420D42"/>
    <w:rsid w:val="004265D6"/>
    <w:rsid w:val="00427921"/>
    <w:rsid w:val="00435C3D"/>
    <w:rsid w:val="004457B1"/>
    <w:rsid w:val="00445F7A"/>
    <w:rsid w:val="00447A48"/>
    <w:rsid w:val="004569A1"/>
    <w:rsid w:val="0048021F"/>
    <w:rsid w:val="0048439D"/>
    <w:rsid w:val="00487887"/>
    <w:rsid w:val="0049479F"/>
    <w:rsid w:val="00494F85"/>
    <w:rsid w:val="004971FF"/>
    <w:rsid w:val="00497DE0"/>
    <w:rsid w:val="004A4D67"/>
    <w:rsid w:val="004B1999"/>
    <w:rsid w:val="004C00C3"/>
    <w:rsid w:val="004C3692"/>
    <w:rsid w:val="004C5AAE"/>
    <w:rsid w:val="004C5D58"/>
    <w:rsid w:val="004C6D75"/>
    <w:rsid w:val="004F32B8"/>
    <w:rsid w:val="004F39DD"/>
    <w:rsid w:val="00504F97"/>
    <w:rsid w:val="00505DB5"/>
    <w:rsid w:val="00512EC3"/>
    <w:rsid w:val="00513E1E"/>
    <w:rsid w:val="00515B5C"/>
    <w:rsid w:val="00517D42"/>
    <w:rsid w:val="005204C4"/>
    <w:rsid w:val="0052127C"/>
    <w:rsid w:val="00530D42"/>
    <w:rsid w:val="00534633"/>
    <w:rsid w:val="00542EB5"/>
    <w:rsid w:val="005451C4"/>
    <w:rsid w:val="00547C06"/>
    <w:rsid w:val="00547E14"/>
    <w:rsid w:val="00551DF6"/>
    <w:rsid w:val="00560405"/>
    <w:rsid w:val="0056077F"/>
    <w:rsid w:val="005627AF"/>
    <w:rsid w:val="00566785"/>
    <w:rsid w:val="00573804"/>
    <w:rsid w:val="00584535"/>
    <w:rsid w:val="00586849"/>
    <w:rsid w:val="00591D4F"/>
    <w:rsid w:val="005929C8"/>
    <w:rsid w:val="00594BBF"/>
    <w:rsid w:val="0059790F"/>
    <w:rsid w:val="005A7256"/>
    <w:rsid w:val="005B1180"/>
    <w:rsid w:val="005B5971"/>
    <w:rsid w:val="005B690D"/>
    <w:rsid w:val="005B7B07"/>
    <w:rsid w:val="005C3870"/>
    <w:rsid w:val="005D015B"/>
    <w:rsid w:val="005D1996"/>
    <w:rsid w:val="005D36CB"/>
    <w:rsid w:val="005D645F"/>
    <w:rsid w:val="005E0F15"/>
    <w:rsid w:val="005E1336"/>
    <w:rsid w:val="005E1F3F"/>
    <w:rsid w:val="005E5780"/>
    <w:rsid w:val="005E5D17"/>
    <w:rsid w:val="005F226F"/>
    <w:rsid w:val="005F3A7C"/>
    <w:rsid w:val="00605910"/>
    <w:rsid w:val="0061190C"/>
    <w:rsid w:val="006141C0"/>
    <w:rsid w:val="0061607C"/>
    <w:rsid w:val="0061763D"/>
    <w:rsid w:val="00626B0A"/>
    <w:rsid w:val="00626D3F"/>
    <w:rsid w:val="006319C4"/>
    <w:rsid w:val="00634604"/>
    <w:rsid w:val="00634F39"/>
    <w:rsid w:val="00637990"/>
    <w:rsid w:val="006437C6"/>
    <w:rsid w:val="00646EC3"/>
    <w:rsid w:val="00652181"/>
    <w:rsid w:val="006529D6"/>
    <w:rsid w:val="00654CDE"/>
    <w:rsid w:val="00655974"/>
    <w:rsid w:val="00657954"/>
    <w:rsid w:val="00661995"/>
    <w:rsid w:val="00681DC2"/>
    <w:rsid w:val="00692A69"/>
    <w:rsid w:val="006947CD"/>
    <w:rsid w:val="00695243"/>
    <w:rsid w:val="0069720E"/>
    <w:rsid w:val="00697A2A"/>
    <w:rsid w:val="006A497D"/>
    <w:rsid w:val="006A6EC3"/>
    <w:rsid w:val="006B077E"/>
    <w:rsid w:val="006B252C"/>
    <w:rsid w:val="006B3DBC"/>
    <w:rsid w:val="006B6F69"/>
    <w:rsid w:val="006C5836"/>
    <w:rsid w:val="006C700A"/>
    <w:rsid w:val="006D137D"/>
    <w:rsid w:val="006D1A2D"/>
    <w:rsid w:val="006D4785"/>
    <w:rsid w:val="006D6425"/>
    <w:rsid w:val="006E00FF"/>
    <w:rsid w:val="006E5A51"/>
    <w:rsid w:val="006F0FF1"/>
    <w:rsid w:val="006F102E"/>
    <w:rsid w:val="006F1EE8"/>
    <w:rsid w:val="006F6AD6"/>
    <w:rsid w:val="0070124F"/>
    <w:rsid w:val="007023FD"/>
    <w:rsid w:val="00705DFC"/>
    <w:rsid w:val="007061F4"/>
    <w:rsid w:val="007106B5"/>
    <w:rsid w:val="00711A68"/>
    <w:rsid w:val="00715D55"/>
    <w:rsid w:val="00716954"/>
    <w:rsid w:val="0072009A"/>
    <w:rsid w:val="00721B1F"/>
    <w:rsid w:val="00722151"/>
    <w:rsid w:val="00722FCF"/>
    <w:rsid w:val="00724A3E"/>
    <w:rsid w:val="00731206"/>
    <w:rsid w:val="00731664"/>
    <w:rsid w:val="00744A65"/>
    <w:rsid w:val="007469EB"/>
    <w:rsid w:val="007476FC"/>
    <w:rsid w:val="00753BFD"/>
    <w:rsid w:val="00754014"/>
    <w:rsid w:val="0075536A"/>
    <w:rsid w:val="00760DFB"/>
    <w:rsid w:val="00761C3C"/>
    <w:rsid w:val="00762C1E"/>
    <w:rsid w:val="00764CC3"/>
    <w:rsid w:val="0077618D"/>
    <w:rsid w:val="00777E74"/>
    <w:rsid w:val="007804B7"/>
    <w:rsid w:val="007814C7"/>
    <w:rsid w:val="0078255E"/>
    <w:rsid w:val="00783F39"/>
    <w:rsid w:val="00784DFA"/>
    <w:rsid w:val="007A206C"/>
    <w:rsid w:val="007A3E33"/>
    <w:rsid w:val="007A611A"/>
    <w:rsid w:val="007A73F4"/>
    <w:rsid w:val="007B26F0"/>
    <w:rsid w:val="007B50F2"/>
    <w:rsid w:val="007C046F"/>
    <w:rsid w:val="007D0162"/>
    <w:rsid w:val="007D454A"/>
    <w:rsid w:val="007D5F63"/>
    <w:rsid w:val="007D7709"/>
    <w:rsid w:val="007E522A"/>
    <w:rsid w:val="007E58C0"/>
    <w:rsid w:val="007E7890"/>
    <w:rsid w:val="007F0521"/>
    <w:rsid w:val="007F100D"/>
    <w:rsid w:val="007F4F44"/>
    <w:rsid w:val="007F57C2"/>
    <w:rsid w:val="007F6A77"/>
    <w:rsid w:val="007F7535"/>
    <w:rsid w:val="00800C70"/>
    <w:rsid w:val="0080172C"/>
    <w:rsid w:val="00802086"/>
    <w:rsid w:val="00806936"/>
    <w:rsid w:val="008147D2"/>
    <w:rsid w:val="00815661"/>
    <w:rsid w:val="00816D9E"/>
    <w:rsid w:val="00817622"/>
    <w:rsid w:val="00820D10"/>
    <w:rsid w:val="00820D26"/>
    <w:rsid w:val="00821034"/>
    <w:rsid w:val="00822934"/>
    <w:rsid w:val="00825FB5"/>
    <w:rsid w:val="00830A92"/>
    <w:rsid w:val="00835ED3"/>
    <w:rsid w:val="00837AEC"/>
    <w:rsid w:val="00842FCD"/>
    <w:rsid w:val="00843253"/>
    <w:rsid w:val="00843D60"/>
    <w:rsid w:val="00847029"/>
    <w:rsid w:val="008509DE"/>
    <w:rsid w:val="008547D7"/>
    <w:rsid w:val="00856295"/>
    <w:rsid w:val="00856A5D"/>
    <w:rsid w:val="00867121"/>
    <w:rsid w:val="00875150"/>
    <w:rsid w:val="008805A1"/>
    <w:rsid w:val="00882F1D"/>
    <w:rsid w:val="008848B0"/>
    <w:rsid w:val="00887191"/>
    <w:rsid w:val="00890621"/>
    <w:rsid w:val="00897AEC"/>
    <w:rsid w:val="008A503E"/>
    <w:rsid w:val="008A5BE6"/>
    <w:rsid w:val="008B2533"/>
    <w:rsid w:val="008B56FF"/>
    <w:rsid w:val="008C063F"/>
    <w:rsid w:val="008C7CDD"/>
    <w:rsid w:val="008D05EC"/>
    <w:rsid w:val="008D2D1D"/>
    <w:rsid w:val="008D32A4"/>
    <w:rsid w:val="008D5843"/>
    <w:rsid w:val="008F41EC"/>
    <w:rsid w:val="008F7E98"/>
    <w:rsid w:val="00900321"/>
    <w:rsid w:val="00900963"/>
    <w:rsid w:val="00905FD6"/>
    <w:rsid w:val="00913A22"/>
    <w:rsid w:val="00920E16"/>
    <w:rsid w:val="009211A6"/>
    <w:rsid w:val="00921CAE"/>
    <w:rsid w:val="00921EC4"/>
    <w:rsid w:val="00922F41"/>
    <w:rsid w:val="00927A0A"/>
    <w:rsid w:val="0093697F"/>
    <w:rsid w:val="00943F44"/>
    <w:rsid w:val="00955AFE"/>
    <w:rsid w:val="00955F6D"/>
    <w:rsid w:val="00961AC4"/>
    <w:rsid w:val="00965491"/>
    <w:rsid w:val="009664CC"/>
    <w:rsid w:val="00972354"/>
    <w:rsid w:val="00973854"/>
    <w:rsid w:val="00981D86"/>
    <w:rsid w:val="0098591D"/>
    <w:rsid w:val="0099432F"/>
    <w:rsid w:val="009B72E2"/>
    <w:rsid w:val="009C222A"/>
    <w:rsid w:val="009C4241"/>
    <w:rsid w:val="009C4F22"/>
    <w:rsid w:val="009C705C"/>
    <w:rsid w:val="009D0DF6"/>
    <w:rsid w:val="009D2FB5"/>
    <w:rsid w:val="009D65C5"/>
    <w:rsid w:val="009D762C"/>
    <w:rsid w:val="009E2AC7"/>
    <w:rsid w:val="009E2D96"/>
    <w:rsid w:val="009F142E"/>
    <w:rsid w:val="009F4A9A"/>
    <w:rsid w:val="009F7011"/>
    <w:rsid w:val="00A0067A"/>
    <w:rsid w:val="00A02B64"/>
    <w:rsid w:val="00A117E8"/>
    <w:rsid w:val="00A13A64"/>
    <w:rsid w:val="00A15898"/>
    <w:rsid w:val="00A24E54"/>
    <w:rsid w:val="00A26B50"/>
    <w:rsid w:val="00A36011"/>
    <w:rsid w:val="00A3702A"/>
    <w:rsid w:val="00A412A8"/>
    <w:rsid w:val="00A44D5C"/>
    <w:rsid w:val="00A50EA3"/>
    <w:rsid w:val="00A55FB6"/>
    <w:rsid w:val="00A7387A"/>
    <w:rsid w:val="00A73E67"/>
    <w:rsid w:val="00A748F0"/>
    <w:rsid w:val="00A75C0A"/>
    <w:rsid w:val="00A77642"/>
    <w:rsid w:val="00A832B1"/>
    <w:rsid w:val="00A833D5"/>
    <w:rsid w:val="00A840DC"/>
    <w:rsid w:val="00A858A0"/>
    <w:rsid w:val="00A923BC"/>
    <w:rsid w:val="00A935AD"/>
    <w:rsid w:val="00A952D8"/>
    <w:rsid w:val="00AA191D"/>
    <w:rsid w:val="00AA5092"/>
    <w:rsid w:val="00AA645A"/>
    <w:rsid w:val="00AB352F"/>
    <w:rsid w:val="00AC09F3"/>
    <w:rsid w:val="00AC2A3D"/>
    <w:rsid w:val="00AE1A22"/>
    <w:rsid w:val="00AE531C"/>
    <w:rsid w:val="00AF1E82"/>
    <w:rsid w:val="00AF2BA8"/>
    <w:rsid w:val="00B074EC"/>
    <w:rsid w:val="00B07BC4"/>
    <w:rsid w:val="00B17EE0"/>
    <w:rsid w:val="00B22E55"/>
    <w:rsid w:val="00B23B4B"/>
    <w:rsid w:val="00B25B4A"/>
    <w:rsid w:val="00B25C2D"/>
    <w:rsid w:val="00B26DFE"/>
    <w:rsid w:val="00B31666"/>
    <w:rsid w:val="00B325BA"/>
    <w:rsid w:val="00B32629"/>
    <w:rsid w:val="00B36097"/>
    <w:rsid w:val="00B50FB4"/>
    <w:rsid w:val="00B5164F"/>
    <w:rsid w:val="00B537A9"/>
    <w:rsid w:val="00B5574B"/>
    <w:rsid w:val="00B608A4"/>
    <w:rsid w:val="00B62A6F"/>
    <w:rsid w:val="00B64BEA"/>
    <w:rsid w:val="00B83A25"/>
    <w:rsid w:val="00B92107"/>
    <w:rsid w:val="00B95BC4"/>
    <w:rsid w:val="00B97453"/>
    <w:rsid w:val="00BA0D5C"/>
    <w:rsid w:val="00BA73C8"/>
    <w:rsid w:val="00BB0A56"/>
    <w:rsid w:val="00BB6FD1"/>
    <w:rsid w:val="00BC1625"/>
    <w:rsid w:val="00BC6EBA"/>
    <w:rsid w:val="00BD4F94"/>
    <w:rsid w:val="00BD71E0"/>
    <w:rsid w:val="00BE5827"/>
    <w:rsid w:val="00BF17C0"/>
    <w:rsid w:val="00C02D9E"/>
    <w:rsid w:val="00C074C2"/>
    <w:rsid w:val="00C122C7"/>
    <w:rsid w:val="00C13093"/>
    <w:rsid w:val="00C17AF8"/>
    <w:rsid w:val="00C20D34"/>
    <w:rsid w:val="00C23F4C"/>
    <w:rsid w:val="00C3262B"/>
    <w:rsid w:val="00C3622C"/>
    <w:rsid w:val="00C36232"/>
    <w:rsid w:val="00C37BC2"/>
    <w:rsid w:val="00C40193"/>
    <w:rsid w:val="00C42F45"/>
    <w:rsid w:val="00C475E2"/>
    <w:rsid w:val="00C5572C"/>
    <w:rsid w:val="00C57260"/>
    <w:rsid w:val="00C608A3"/>
    <w:rsid w:val="00C63EE9"/>
    <w:rsid w:val="00C640C1"/>
    <w:rsid w:val="00C66EF1"/>
    <w:rsid w:val="00C676CD"/>
    <w:rsid w:val="00C75A4B"/>
    <w:rsid w:val="00C82444"/>
    <w:rsid w:val="00CA240C"/>
    <w:rsid w:val="00CA63EB"/>
    <w:rsid w:val="00CB6B78"/>
    <w:rsid w:val="00CC7543"/>
    <w:rsid w:val="00CD09DC"/>
    <w:rsid w:val="00CD46B6"/>
    <w:rsid w:val="00CF76AC"/>
    <w:rsid w:val="00D01BBF"/>
    <w:rsid w:val="00D10A6B"/>
    <w:rsid w:val="00D10CDA"/>
    <w:rsid w:val="00D11A35"/>
    <w:rsid w:val="00D12325"/>
    <w:rsid w:val="00D12BB9"/>
    <w:rsid w:val="00D12EA4"/>
    <w:rsid w:val="00D132D2"/>
    <w:rsid w:val="00D15005"/>
    <w:rsid w:val="00D25663"/>
    <w:rsid w:val="00D36AA6"/>
    <w:rsid w:val="00D47882"/>
    <w:rsid w:val="00D51407"/>
    <w:rsid w:val="00D52AF9"/>
    <w:rsid w:val="00D5482D"/>
    <w:rsid w:val="00D620D6"/>
    <w:rsid w:val="00D6242A"/>
    <w:rsid w:val="00D6474A"/>
    <w:rsid w:val="00D65DB7"/>
    <w:rsid w:val="00D6751E"/>
    <w:rsid w:val="00D70225"/>
    <w:rsid w:val="00D716A6"/>
    <w:rsid w:val="00D74256"/>
    <w:rsid w:val="00D81305"/>
    <w:rsid w:val="00D83474"/>
    <w:rsid w:val="00D87169"/>
    <w:rsid w:val="00D95668"/>
    <w:rsid w:val="00DA1085"/>
    <w:rsid w:val="00DA6D69"/>
    <w:rsid w:val="00DA7335"/>
    <w:rsid w:val="00DC3080"/>
    <w:rsid w:val="00DC3544"/>
    <w:rsid w:val="00DC560A"/>
    <w:rsid w:val="00DD78E9"/>
    <w:rsid w:val="00DE1A7B"/>
    <w:rsid w:val="00DE7920"/>
    <w:rsid w:val="00DF1B6A"/>
    <w:rsid w:val="00DF367E"/>
    <w:rsid w:val="00DF3D4A"/>
    <w:rsid w:val="00DF6855"/>
    <w:rsid w:val="00DF79FA"/>
    <w:rsid w:val="00E04A1D"/>
    <w:rsid w:val="00E065F8"/>
    <w:rsid w:val="00E12B3C"/>
    <w:rsid w:val="00E248E5"/>
    <w:rsid w:val="00E33F1B"/>
    <w:rsid w:val="00E34326"/>
    <w:rsid w:val="00E36837"/>
    <w:rsid w:val="00E37F2F"/>
    <w:rsid w:val="00E44160"/>
    <w:rsid w:val="00E46514"/>
    <w:rsid w:val="00E510FF"/>
    <w:rsid w:val="00E611A5"/>
    <w:rsid w:val="00E64E2A"/>
    <w:rsid w:val="00E65FB8"/>
    <w:rsid w:val="00E7032A"/>
    <w:rsid w:val="00E7528F"/>
    <w:rsid w:val="00E869E5"/>
    <w:rsid w:val="00E90F9F"/>
    <w:rsid w:val="00E96829"/>
    <w:rsid w:val="00EA0053"/>
    <w:rsid w:val="00EC3BD7"/>
    <w:rsid w:val="00EC40E5"/>
    <w:rsid w:val="00ED52A4"/>
    <w:rsid w:val="00ED5D7C"/>
    <w:rsid w:val="00EF0B98"/>
    <w:rsid w:val="00F11087"/>
    <w:rsid w:val="00F11770"/>
    <w:rsid w:val="00F1609E"/>
    <w:rsid w:val="00F254A1"/>
    <w:rsid w:val="00F30DA5"/>
    <w:rsid w:val="00F31385"/>
    <w:rsid w:val="00F33E97"/>
    <w:rsid w:val="00F37CE3"/>
    <w:rsid w:val="00F44B31"/>
    <w:rsid w:val="00F46C0A"/>
    <w:rsid w:val="00F5133D"/>
    <w:rsid w:val="00F537D8"/>
    <w:rsid w:val="00F55C9E"/>
    <w:rsid w:val="00F57DA1"/>
    <w:rsid w:val="00F70153"/>
    <w:rsid w:val="00F77FC2"/>
    <w:rsid w:val="00F82EB7"/>
    <w:rsid w:val="00F833EC"/>
    <w:rsid w:val="00F86A1D"/>
    <w:rsid w:val="00F94A03"/>
    <w:rsid w:val="00FA158B"/>
    <w:rsid w:val="00FA2AE3"/>
    <w:rsid w:val="00FA5B42"/>
    <w:rsid w:val="00FB23A6"/>
    <w:rsid w:val="00FB2C23"/>
    <w:rsid w:val="00FC3222"/>
    <w:rsid w:val="00FC52F6"/>
    <w:rsid w:val="00FC6A63"/>
    <w:rsid w:val="00FC7894"/>
    <w:rsid w:val="00FD5BB0"/>
    <w:rsid w:val="00FD6F11"/>
    <w:rsid w:val="00FD7275"/>
    <w:rsid w:val="00FE1581"/>
    <w:rsid w:val="00FE6361"/>
    <w:rsid w:val="00FE7792"/>
    <w:rsid w:val="00FF0780"/>
    <w:rsid w:val="29D94265"/>
    <w:rsid w:val="4FAA3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0931EFB0"/>
  <w15:chartTrackingRefBased/>
  <w15:docId w15:val="{CB12510A-21A7-4280-B3F4-0D1B26AB4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hAnsi="Times New Roman" w:eastAsia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Arial" w:hAnsi="Arial"/>
      <w:snapToGrid w:val="0"/>
      <w:color w:val="000000"/>
      <w:sz w:val="24"/>
      <w:lang w:val="es-ES_tradnl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rFonts w:ascii="Arial" w:hAnsi="Arial"/>
      <w:sz w:val="24"/>
      <w:lang w:val="es-MX"/>
    </w:rPr>
  </w:style>
  <w:style w:type="paragraph" w:styleId="Ttulo4">
    <w:name w:val="heading 4"/>
    <w:basedOn w:val="Normal"/>
    <w:next w:val="Normal"/>
    <w:qFormat/>
    <w:pPr>
      <w:keepNext/>
      <w:numPr>
        <w:numId w:val="7"/>
      </w:numPr>
      <w:jc w:val="both"/>
      <w:outlineLvl w:val="3"/>
    </w:pPr>
    <w:rPr>
      <w:rFonts w:ascii="Arial" w:hAnsi="Arial"/>
      <w:b/>
      <w:sz w:val="24"/>
    </w:rPr>
  </w:style>
  <w:style w:type="paragraph" w:styleId="Ttulo5">
    <w:name w:val="heading 5"/>
    <w:basedOn w:val="Normal"/>
    <w:next w:val="Normal"/>
    <w:qFormat/>
    <w:pPr>
      <w:keepNext/>
      <w:ind w:left="567"/>
      <w:outlineLvl w:val="4"/>
    </w:pPr>
    <w:rPr>
      <w:rFonts w:ascii="Arial" w:hAnsi="Arial"/>
      <w:sz w:val="24"/>
      <w:lang w:val="es-ES_tradnl"/>
    </w:rPr>
  </w:style>
  <w:style w:type="paragraph" w:styleId="Ttulo6">
    <w:name w:val="heading 6"/>
    <w:basedOn w:val="Normal"/>
    <w:next w:val="Normal"/>
    <w:qFormat/>
    <w:pPr>
      <w:keepNext/>
      <w:ind w:left="993"/>
      <w:jc w:val="center"/>
      <w:outlineLvl w:val="5"/>
    </w:pPr>
    <w:rPr>
      <w:rFonts w:ascii="Arial" w:hAnsi="Arial"/>
      <w:sz w:val="24"/>
    </w:rPr>
  </w:style>
  <w:style w:type="paragraph" w:styleId="Ttulo7">
    <w:name w:val="heading 7"/>
    <w:basedOn w:val="Normal"/>
    <w:next w:val="Normal"/>
    <w:qFormat/>
    <w:rsid w:val="006D4785"/>
    <w:pPr>
      <w:spacing w:before="240" w:after="60"/>
      <w:outlineLvl w:val="6"/>
    </w:pPr>
    <w:rPr>
      <w:sz w:val="24"/>
      <w:szCs w:val="24"/>
    </w:rPr>
  </w:style>
  <w:style w:type="paragraph" w:styleId="Ttulo8">
    <w:name w:val="heading 8"/>
    <w:basedOn w:val="Normal"/>
    <w:next w:val="Normal"/>
    <w:qFormat/>
    <w:rsid w:val="00843D60"/>
    <w:pPr>
      <w:spacing w:before="240" w:after="60"/>
      <w:outlineLvl w:val="7"/>
    </w:pPr>
    <w:rPr>
      <w:i/>
      <w:iCs/>
      <w:sz w:val="24"/>
      <w:szCs w:val="24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Sangradetextonormal">
    <w:name w:val="Body Text Indent"/>
    <w:basedOn w:val="Normal"/>
    <w:pPr>
      <w:ind w:left="1418"/>
      <w:jc w:val="both"/>
    </w:pPr>
    <w:rPr>
      <w:rFonts w:ascii="Tahoma" w:hAnsi="Tahoma"/>
      <w:sz w:val="22"/>
    </w:rPr>
  </w:style>
  <w:style w:type="paragraph" w:styleId="Sangra2detindependiente">
    <w:name w:val="Body Text Indent 2"/>
    <w:basedOn w:val="Normal"/>
    <w:pPr>
      <w:ind w:firstLine="47"/>
      <w:jc w:val="both"/>
    </w:pPr>
    <w:rPr>
      <w:rFonts w:ascii="Tahoma" w:hAnsi="Tahoma"/>
      <w:sz w:val="22"/>
    </w:rPr>
  </w:style>
  <w:style w:type="paragraph" w:styleId="Sangra3detindependiente">
    <w:name w:val="Body Text Indent 3"/>
    <w:basedOn w:val="Normal"/>
    <w:pPr>
      <w:ind w:left="709"/>
      <w:jc w:val="both"/>
    </w:pPr>
    <w:rPr>
      <w:rFonts w:ascii="Arial" w:hAnsi="Arial"/>
      <w:sz w:val="24"/>
      <w:lang w:val="es-ES_tradnl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Textoindependiente">
    <w:name w:val="Body Text"/>
    <w:basedOn w:val="Normal"/>
    <w:pPr>
      <w:tabs>
        <w:tab w:val="num" w:pos="0"/>
      </w:tabs>
      <w:jc w:val="both"/>
    </w:pPr>
    <w:rPr>
      <w:rFonts w:ascii="Arial" w:hAnsi="Arial"/>
      <w:sz w:val="24"/>
      <w:lang w:val="es-CO"/>
    </w:rPr>
  </w:style>
  <w:style w:type="paragraph" w:styleId="Textoindependiente2">
    <w:name w:val="Body Text 2"/>
    <w:basedOn w:val="Normal"/>
    <w:pPr>
      <w:jc w:val="center"/>
    </w:pPr>
    <w:rPr>
      <w:sz w:val="12"/>
    </w:rPr>
  </w:style>
  <w:style w:type="character" w:styleId="Hipervnculo">
    <w:name w:val="Hyperlink"/>
    <w:rPr>
      <w:color w:val="0000FF"/>
      <w:u w:val="single"/>
    </w:rPr>
  </w:style>
  <w:style w:type="character" w:styleId="Nmerodepgina">
    <w:name w:val="page number"/>
    <w:basedOn w:val="Fuentedeprrafopredeter"/>
  </w:style>
  <w:style w:type="character" w:styleId="Refdecomentario">
    <w:name w:val="annotation reference"/>
    <w:semiHidden/>
    <w:rsid w:val="00B608A4"/>
    <w:rPr>
      <w:sz w:val="16"/>
      <w:szCs w:val="16"/>
    </w:rPr>
  </w:style>
  <w:style w:type="paragraph" w:styleId="Textocomentario">
    <w:name w:val="annotation text"/>
    <w:basedOn w:val="Normal"/>
    <w:semiHidden/>
    <w:rsid w:val="00B608A4"/>
  </w:style>
  <w:style w:type="paragraph" w:styleId="Textodeglobo">
    <w:name w:val="Balloon Text"/>
    <w:basedOn w:val="Normal"/>
    <w:semiHidden/>
    <w:rsid w:val="00B608A4"/>
    <w:rPr>
      <w:rFonts w:ascii="Tahoma" w:hAnsi="Tahoma" w:cs="Tahoma"/>
      <w:sz w:val="16"/>
      <w:szCs w:val="16"/>
    </w:rPr>
  </w:style>
  <w:style w:type="paragraph" w:styleId="Estilo1-Vietas" w:customStyle="1">
    <w:name w:val="Estilo1-Viñetas"/>
    <w:basedOn w:val="Normal"/>
    <w:rsid w:val="00E04A1D"/>
    <w:pPr>
      <w:jc w:val="both"/>
    </w:pPr>
    <w:rPr>
      <w:rFonts w:ascii="Arial" w:hAnsi="Arial"/>
      <w:lang w:val="es-ES_tradnl"/>
    </w:rPr>
  </w:style>
  <w:style w:type="paragraph" w:styleId="Textoindependiente3">
    <w:name w:val="Body Text 3"/>
    <w:basedOn w:val="Normal"/>
    <w:rsid w:val="0026169A"/>
    <w:pPr>
      <w:spacing w:after="120"/>
    </w:pPr>
    <w:rPr>
      <w:sz w:val="16"/>
      <w:szCs w:val="16"/>
    </w:rPr>
  </w:style>
  <w:style w:type="table" w:styleId="Tablaconcuadrcula">
    <w:name w:val="Table Grid"/>
    <w:basedOn w:val="Tablanormal"/>
    <w:rsid w:val="0048439D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Car" w:customStyle="1">
    <w:name w:val="Car"/>
    <w:basedOn w:val="Normal"/>
    <w:rsid w:val="00DC3080"/>
    <w:pPr>
      <w:spacing w:after="160" w:line="240" w:lineRule="exact"/>
    </w:pPr>
    <w:rPr>
      <w:rFonts w:ascii="Verdana" w:hAnsi="Verdana"/>
      <w:szCs w:val="24"/>
      <w:lang w:val="en-US" w:eastAsia="en-US"/>
    </w:rPr>
  </w:style>
  <w:style w:type="paragraph" w:styleId="Default" w:customStyle="1">
    <w:name w:val="Default"/>
    <w:rsid w:val="001C444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CO" w:eastAsia="es-CO"/>
    </w:rPr>
  </w:style>
  <w:style w:type="paragraph" w:styleId="Prrafodelista">
    <w:name w:val="List Paragraph"/>
    <w:aliases w:val="HOJA,Bolita,List Paragraph,Párrafo de lista4,BOLADEF,Párrafo de lista2,Párrafo de lista3,Párrafo de lista21,BOLA,Nivel 1 OS,titulo 3,Colorful List Accent 1,Colorful List - Accent 11,Lista vistosa - Énfasis 11,Estilo 3,Párrafo de lista6"/>
    <w:basedOn w:val="Normal"/>
    <w:link w:val="PrrafodelistaCar"/>
    <w:uiPriority w:val="34"/>
    <w:qFormat/>
    <w:rsid w:val="006E5A51"/>
    <w:pPr>
      <w:ind w:left="708"/>
    </w:pPr>
  </w:style>
  <w:style w:type="paragraph" w:styleId="m4693517706233803836gmail-msonospacing" w:customStyle="1">
    <w:name w:val="m_4693517706233803836gmail-msonospacing"/>
    <w:basedOn w:val="Normal"/>
    <w:rsid w:val="00BC6EBA"/>
    <w:pPr>
      <w:spacing w:before="100" w:beforeAutospacing="1" w:after="100" w:afterAutospacing="1"/>
    </w:pPr>
    <w:rPr>
      <w:sz w:val="24"/>
      <w:szCs w:val="24"/>
      <w:lang w:val="es-CO" w:eastAsia="es-CO"/>
    </w:rPr>
  </w:style>
  <w:style w:type="paragraph" w:styleId="Textopredeterminado" w:customStyle="1">
    <w:name w:val="Texto predeterminado"/>
    <w:basedOn w:val="Normal"/>
    <w:rsid w:val="003771E2"/>
    <w:pPr>
      <w:tabs>
        <w:tab w:val="left" w:pos="0"/>
      </w:tabs>
      <w:overflowPunct w:val="0"/>
      <w:autoSpaceDE w:val="0"/>
      <w:autoSpaceDN w:val="0"/>
      <w:adjustRightInd w:val="0"/>
      <w:textAlignment w:val="baseline"/>
    </w:pPr>
    <w:rPr>
      <w:color w:val="000000"/>
      <w:lang w:val="en-US"/>
    </w:rPr>
  </w:style>
  <w:style w:type="character" w:styleId="PrrafodelistaCar" w:customStyle="1">
    <w:name w:val="Párrafo de lista Car"/>
    <w:aliases w:val="HOJA Car,Bolita Car,List Paragraph Car,Párrafo de lista4 Car,BOLADEF Car,Párrafo de lista2 Car,Párrafo de lista3 Car,Párrafo de lista21 Car,BOLA Car,Nivel 1 OS Car,titulo 3 Car,Colorful List Accent 1 Car,Estilo 3 Car"/>
    <w:link w:val="Prrafodelista"/>
    <w:uiPriority w:val="34"/>
    <w:rsid w:val="003771E2"/>
  </w:style>
  <w:style w:type="character" w:styleId="EncabezadoCar" w:customStyle="1">
    <w:name w:val="Encabezado Car"/>
    <w:basedOn w:val="Fuentedeprrafopredeter"/>
    <w:link w:val="Encabezado"/>
    <w:uiPriority w:val="99"/>
    <w:rsid w:val="008156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982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2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2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1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45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58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6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2.xml" Id="rId12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footer" Target="footer3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header" Target="header3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Archivos%20de%20programa\Microsoft%20Office\Plantillas\Mcarta-nuevologo.dot" TargetMode="External"/></Relationships>
</file>

<file path=word/theme/theme1.xml><?xml version="1.0" encoding="utf-8"?>
<a:theme xmlns:a="http://schemas.openxmlformats.org/drawingml/2006/main" xmlns:thm15="http://schemas.microsoft.com/office/thememl/2012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d6844ec-5394-4908-9fc7-2b61834fcc1b" xsi:nil="true"/>
    <lcf76f155ced4ddcb4097134ff3c332f xmlns="a8c18c6c-cefa-4b99-b050-d33e529ecf67">
      <Terms xmlns="http://schemas.microsoft.com/office/infopath/2007/PartnerControls"/>
    </lcf76f155ced4ddcb4097134ff3c332f>
    <orden xmlns="a8c18c6c-cefa-4b99-b050-d33e529ecf67"/>
    <_x002f__x002f_ xmlns="a8c18c6c-cefa-4b99-b050-d33e529ecf6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C15C5B009B1164492E50DD4602ABF18" ma:contentTypeVersion="21" ma:contentTypeDescription="Crear nuevo documento." ma:contentTypeScope="" ma:versionID="230416fdb93ff4c22e44caa3033d2a8d">
  <xsd:schema xmlns:xsd="http://www.w3.org/2001/XMLSchema" xmlns:xs="http://www.w3.org/2001/XMLSchema" xmlns:p="http://schemas.microsoft.com/office/2006/metadata/properties" xmlns:ns2="a8c18c6c-cefa-4b99-b050-d33e529ecf67" xmlns:ns3="dd6844ec-5394-4908-9fc7-2b61834fcc1b" targetNamespace="http://schemas.microsoft.com/office/2006/metadata/properties" ma:root="true" ma:fieldsID="67b8de1ace789b88206a55df91a866cb" ns2:_="" ns3:_="">
    <xsd:import namespace="a8c18c6c-cefa-4b99-b050-d33e529ecf67"/>
    <xsd:import namespace="dd6844ec-5394-4908-9fc7-2b61834fcc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_x002f__x002f_" minOccurs="0"/>
                <xsd:element ref="ns2:orden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c18c6c-cefa-4b99-b050-d33e529ecf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b4a1e0e0-3b50-4177-8d07-c02f28f102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x002f__x002f_" ma:index="25" nillable="true" ma:displayName="//" ma:format="Thumbnail" ma:internalName="_x002f__x002f_">
      <xsd:simpleType>
        <xsd:restriction base="dms:Unknown"/>
      </xsd:simpleType>
    </xsd:element>
    <xsd:element name="orden" ma:index="26" ma:displayName="orden" ma:description="orden" ma:format="Dropdown" ma:internalName="orden" ma:percentage="FALSE">
      <xsd:simpleType>
        <xsd:restriction base="dms:Number">
          <xsd:maxInclusive value="10000"/>
          <xsd:minInclusive value="1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6844ec-5394-4908-9fc7-2b61834fcc1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9cdfb32-c40b-4fb0-bd3d-90a9c3052c8d}" ma:internalName="TaxCatchAll" ma:showField="CatchAllData" ma:web="dd6844ec-5394-4908-9fc7-2b61834fcc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2E49DF0-CB7A-465F-8AE6-80B0A46A794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D3A166F-29F8-4F27-A55C-EDD4A309FE43}">
  <ds:schemaRefs>
    <ds:schemaRef ds:uri="http://schemas.microsoft.com/office/2006/metadata/properties"/>
    <ds:schemaRef ds:uri="http://schemas.microsoft.com/office/infopath/2007/PartnerControls"/>
    <ds:schemaRef ds:uri="dd6844ec-5394-4908-9fc7-2b61834fcc1b"/>
    <ds:schemaRef ds:uri="a8c18c6c-cefa-4b99-b050-d33e529ecf67"/>
  </ds:schemaRefs>
</ds:datastoreItem>
</file>

<file path=customXml/itemProps3.xml><?xml version="1.0" encoding="utf-8"?>
<ds:datastoreItem xmlns:ds="http://schemas.openxmlformats.org/officeDocument/2006/customXml" ds:itemID="{7983A8D3-4542-418E-BB40-31BF4E3E2A59}"/>
</file>

<file path=customXml/itemProps4.xml><?xml version="1.0" encoding="utf-8"?>
<ds:datastoreItem xmlns:ds="http://schemas.openxmlformats.org/officeDocument/2006/customXml" ds:itemID="{54E959C4-CBEC-4724-95E6-448BE719562D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Mcarta-nuevologo</ap:Template>
  <ap:Application>Microsoft Word for the web</ap:Application>
  <ap:DocSecurity>0</ap:DocSecurity>
  <ap:ScaleCrop>false</ap:ScaleCrop>
  <ap:Company>MINISTERIO DE COMERCIO EXTERIOR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CONSECUTIVO</dc:title>
  <dc:subject/>
  <dc:creator>Sandra Rocio Sandoval Valderrama</dc:creator>
  <cp:keywords/>
  <cp:lastModifiedBy>Orietta Sofia Cotes Diaz - Pasante</cp:lastModifiedBy>
  <cp:revision>7</cp:revision>
  <cp:lastPrinted>2009-01-22T21:47:00Z</cp:lastPrinted>
  <dcterms:created xsi:type="dcterms:W3CDTF">2026-01-09T13:20:00Z</dcterms:created>
  <dcterms:modified xsi:type="dcterms:W3CDTF">2026-05-26T13:22:42Z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0x0101007C15C5B009B1164492E50DD4602ABF18</vt:lpwstr>
  </property>
  <property fmtid="{D5CDD505-2E9C-101B-9397-08002B2CF9AE}" pid="3" name="MediaServiceImageTags">
    <vt:lpwstr/>
  </property>
</Properties>
</file>